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74E" w:rsidRDefault="008C074E">
      <w:pPr>
        <w:pStyle w:val="a3"/>
        <w:rPr>
          <w:rFonts w:ascii="SimSun"/>
          <w:sz w:val="20"/>
        </w:rPr>
      </w:pPr>
      <w:bookmarkStart w:id="0" w:name="_GoBack"/>
      <w:bookmarkEnd w:id="0"/>
    </w:p>
    <w:p w:rsidR="008C074E" w:rsidRDefault="008C074E">
      <w:pPr>
        <w:pStyle w:val="a3"/>
        <w:spacing w:before="7" w:after="1"/>
        <w:rPr>
          <w:rFonts w:ascii="SimSun"/>
          <w:sz w:val="19"/>
        </w:rPr>
      </w:pPr>
    </w:p>
    <w:p w:rsidR="008C074E" w:rsidRDefault="00F951C0">
      <w:pPr>
        <w:tabs>
          <w:tab w:val="left" w:pos="2704"/>
        </w:tabs>
        <w:ind w:left="1527"/>
        <w:rPr>
          <w:rFonts w:ascii="SimSun"/>
          <w:sz w:val="20"/>
        </w:rPr>
      </w:pPr>
      <w:r>
        <w:rPr>
          <w:rFonts w:ascii="SimSun"/>
          <w:noProof/>
          <w:sz w:val="20"/>
          <w:lang w:eastAsia="uk-UA"/>
        </w:rPr>
        <w:drawing>
          <wp:inline distT="0" distB="0" distL="0" distR="0">
            <wp:extent cx="555419" cy="481012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/>
          <w:sz w:val="20"/>
        </w:rPr>
        <w:tab/>
      </w:r>
      <w:r>
        <w:rPr>
          <w:noProof/>
          <w:lang w:eastAsia="uk-UA"/>
        </w:rPr>
        <w:drawing>
          <wp:inline distT="0" distB="0" distL="0" distR="0">
            <wp:extent cx="1966368" cy="214312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6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1C2B5C">
      <w:pPr>
        <w:pStyle w:val="a3"/>
        <w:spacing w:before="2"/>
        <w:rPr>
          <w:rFonts w:ascii="SimSun"/>
          <w:sz w:val="27"/>
        </w:rPr>
      </w:pPr>
      <w:r>
        <w:pict>
          <v:group id="_x0000_s1811" style="position:absolute;margin-left:80.8pt;margin-top:19.4pt;width:249.4pt;height:167.7pt;z-index:-15727104;mso-wrap-distance-left:0;mso-wrap-distance-right:0;mso-position-horizontal-relative:page" coordorigin="1616,388" coordsize="4988,33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13" type="#_x0000_t75" style="position:absolute;left:3537;top:3153;width:1145;height:217">
              <v:imagedata r:id="rId9" o:title=""/>
            </v:shape>
            <v:shape id="_x0000_s1812" type="#_x0000_t75" style="position:absolute;left:1616;top:387;width:4988;height:3354">
              <v:imagedata r:id="rId10" o:title=""/>
            </v:shape>
            <w10:wrap type="topAndBottom" anchorx="page"/>
          </v:group>
        </w:pict>
      </w: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rPr>
          <w:rFonts w:ascii="SimSun"/>
          <w:sz w:val="20"/>
        </w:rPr>
      </w:pPr>
    </w:p>
    <w:p w:rsidR="008C074E" w:rsidRDefault="008C074E">
      <w:pPr>
        <w:pStyle w:val="a3"/>
        <w:spacing w:before="7"/>
        <w:rPr>
          <w:rFonts w:ascii="SimSun"/>
          <w:sz w:val="21"/>
        </w:rPr>
      </w:pPr>
    </w:p>
    <w:p w:rsidR="008C074E" w:rsidRPr="00F951C0" w:rsidRDefault="00F951C0" w:rsidP="00F951C0">
      <w:pPr>
        <w:spacing w:before="144"/>
        <w:jc w:val="center"/>
        <w:rPr>
          <w:rFonts w:ascii="Arial"/>
          <w:b/>
          <w:sz w:val="28"/>
          <w:szCs w:val="28"/>
        </w:rPr>
      </w:pPr>
      <w:r w:rsidRPr="00F951C0">
        <w:rPr>
          <w:rFonts w:ascii="Arial"/>
          <w:b/>
          <w:color w:val="231F20"/>
          <w:sz w:val="28"/>
          <w:szCs w:val="28"/>
        </w:rPr>
        <w:t xml:space="preserve">EB70S </w:t>
      </w:r>
      <w:r w:rsidRPr="00F951C0">
        <w:rPr>
          <w:rFonts w:ascii="Arial"/>
          <w:b/>
          <w:color w:val="231F20"/>
          <w:sz w:val="28"/>
          <w:szCs w:val="28"/>
        </w:rPr>
        <w:t>Портативна</w:t>
      </w:r>
      <w:r w:rsidRPr="00F951C0">
        <w:rPr>
          <w:rFonts w:ascii="Arial"/>
          <w:b/>
          <w:color w:val="231F20"/>
          <w:sz w:val="28"/>
          <w:szCs w:val="28"/>
        </w:rPr>
        <w:t xml:space="preserve"> </w:t>
      </w:r>
      <w:r w:rsidRPr="00F951C0">
        <w:rPr>
          <w:rFonts w:ascii="Arial"/>
          <w:b/>
          <w:color w:val="231F20"/>
          <w:sz w:val="28"/>
          <w:szCs w:val="28"/>
        </w:rPr>
        <w:t>електростанція</w:t>
      </w:r>
      <w:r w:rsidRPr="00F951C0">
        <w:rPr>
          <w:rFonts w:ascii="Arial"/>
          <w:b/>
          <w:color w:val="231F20"/>
          <w:sz w:val="28"/>
          <w:szCs w:val="28"/>
        </w:rPr>
        <w:t xml:space="preserve"> 716 </w:t>
      </w:r>
      <w:r w:rsidRPr="00F951C0">
        <w:rPr>
          <w:rFonts w:ascii="Arial"/>
          <w:b/>
          <w:color w:val="231F20"/>
          <w:sz w:val="28"/>
          <w:szCs w:val="28"/>
        </w:rPr>
        <w:t>Вт</w:t>
      </w:r>
      <w:r w:rsidRPr="00F951C0">
        <w:rPr>
          <w:rFonts w:ascii="Arial"/>
          <w:b/>
          <w:color w:val="231F20"/>
          <w:sz w:val="28"/>
          <w:szCs w:val="28"/>
        </w:rPr>
        <w:t>-</w:t>
      </w:r>
      <w:r w:rsidRPr="00F951C0">
        <w:rPr>
          <w:rFonts w:ascii="Arial"/>
          <w:b/>
          <w:color w:val="231F20"/>
          <w:sz w:val="28"/>
          <w:szCs w:val="28"/>
        </w:rPr>
        <w:t>год</w:t>
      </w:r>
    </w:p>
    <w:p w:rsidR="008C074E" w:rsidRDefault="008C074E">
      <w:pPr>
        <w:rPr>
          <w:rFonts w:ascii="Arial"/>
          <w:sz w:val="32"/>
        </w:rPr>
        <w:sectPr w:rsidR="008C074E">
          <w:footerReference w:type="default" r:id="rId11"/>
          <w:pgSz w:w="8230" w:h="11910"/>
          <w:pgMar w:top="1100" w:right="460" w:bottom="1060" w:left="460" w:header="0" w:footer="862" w:gutter="0"/>
          <w:cols w:space="720"/>
        </w:sect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spacing w:before="8"/>
        <w:rPr>
          <w:rFonts w:ascii="Arial"/>
          <w:b/>
          <w:sz w:val="19"/>
        </w:rPr>
      </w:pPr>
    </w:p>
    <w:p w:rsidR="008C074E" w:rsidRDefault="001C2B5C">
      <w:pPr>
        <w:pStyle w:val="a3"/>
        <w:ind w:left="115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808" style="width:249.4pt;height:167.7pt;mso-position-horizontal-relative:char;mso-position-vertical-relative:line" coordsize="4988,3354">
            <v:shape id="_x0000_s1810" type="#_x0000_t75" style="position:absolute;left:1920;top:2765;width:1145;height:217">
              <v:imagedata r:id="rId9" o:title=""/>
            </v:shape>
            <v:shape id="_x0000_s1809" type="#_x0000_t75" style="position:absolute;width:4988;height:3354">
              <v:imagedata r:id="rId12" o:title=""/>
            </v:shape>
            <w10:wrap type="none"/>
            <w10:anchorlock/>
          </v:group>
        </w:pict>
      </w: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rPr>
          <w:rFonts w:ascii="Arial"/>
          <w:b/>
          <w:sz w:val="20"/>
        </w:rPr>
      </w:pPr>
    </w:p>
    <w:p w:rsidR="008C074E" w:rsidRDefault="008C074E">
      <w:pPr>
        <w:pStyle w:val="a3"/>
        <w:spacing w:before="2"/>
        <w:rPr>
          <w:rFonts w:ascii="Arial"/>
          <w:b/>
          <w:sz w:val="22"/>
        </w:rPr>
      </w:pPr>
    </w:p>
    <w:p w:rsidR="008C074E" w:rsidRDefault="00F951C0">
      <w:pPr>
        <w:spacing w:before="141"/>
        <w:ind w:left="380" w:right="37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Керівництво</w:t>
      </w:r>
      <w:r>
        <w:rPr>
          <w:rFonts w:ascii="Arial"/>
          <w:b/>
          <w:color w:val="231F20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користувача</w:t>
      </w:r>
    </w:p>
    <w:p w:rsidR="008C074E" w:rsidRDefault="008C074E">
      <w:pPr>
        <w:jc w:val="center"/>
        <w:rPr>
          <w:rFonts w:ascii="Arial"/>
          <w:sz w:val="32"/>
        </w:rPr>
        <w:sectPr w:rsidR="008C074E">
          <w:pgSz w:w="8230" w:h="11910"/>
          <w:pgMar w:top="1100" w:right="460" w:bottom="1060" w:left="460" w:header="0" w:footer="862" w:gutter="0"/>
          <w:cols w:space="720"/>
        </w:sectPr>
      </w:pPr>
    </w:p>
    <w:p w:rsidR="008C074E" w:rsidRDefault="00F951C0">
      <w:pPr>
        <w:spacing w:before="118"/>
        <w:ind w:left="395" w:right="379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ЗМІСТ</w:t>
      </w:r>
    </w:p>
    <w:p w:rsidR="008C074E" w:rsidRDefault="00F951C0" w:rsidP="00F951C0">
      <w:pPr>
        <w:pStyle w:val="a4"/>
        <w:numPr>
          <w:ilvl w:val="0"/>
          <w:numId w:val="4"/>
        </w:numPr>
        <w:tabs>
          <w:tab w:val="left" w:pos="327"/>
          <w:tab w:val="right" w:leader="dot" w:pos="7041"/>
        </w:tabs>
        <w:spacing w:before="350"/>
        <w:ind w:right="3" w:hanging="184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СТИСЛИЙ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ВСТУП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01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18"/>
          <w:tab w:val="right" w:leader="dot" w:pos="7168"/>
        </w:tabs>
        <w:ind w:left="317" w:hanging="192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СКОРОЧЕННЯ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..</w:t>
      </w:r>
      <w:r>
        <w:rPr>
          <w:rFonts w:ascii="Arial MT"/>
          <w:color w:val="231F20"/>
          <w:sz w:val="18"/>
        </w:rPr>
        <w:t>01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7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ІНСТРУКЦІЇ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З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ТЕХНІКИ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БЕЗПЕКИ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02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ПЕРЕЛІК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КОМПЛЕКТАЦІЇ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03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ОСНОВНІ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ОСОБЛИВОСТІ</w:t>
      </w:r>
      <w:r w:rsidRPr="00F951C0">
        <w:rPr>
          <w:rFonts w:ascii="Arial MT"/>
          <w:color w:val="231F20"/>
          <w:sz w:val="18"/>
          <w:lang w:val="ru-RU"/>
        </w:rPr>
        <w:t>……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..</w:t>
      </w:r>
      <w:r>
        <w:rPr>
          <w:rFonts w:ascii="Arial MT"/>
          <w:color w:val="231F20"/>
          <w:sz w:val="18"/>
        </w:rPr>
        <w:t>04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ПРИСТУПАЮЧИ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ДО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РОБОТИ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05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КЕРІВНИЦТВО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ПО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РК</w:t>
      </w:r>
      <w:r>
        <w:rPr>
          <w:rFonts w:ascii="Arial MT"/>
          <w:color w:val="231F20"/>
          <w:sz w:val="18"/>
        </w:rPr>
        <w:t>-</w:t>
      </w:r>
      <w:r>
        <w:rPr>
          <w:rFonts w:ascii="Arial MT"/>
          <w:color w:val="231F20"/>
          <w:sz w:val="18"/>
        </w:rPr>
        <w:t>ЕКРАНУ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..</w:t>
      </w:r>
      <w:r>
        <w:rPr>
          <w:rFonts w:ascii="Arial MT"/>
          <w:color w:val="231F20"/>
          <w:sz w:val="18"/>
        </w:rPr>
        <w:t>05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ЗАРЯДКА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06</w:t>
      </w:r>
    </w:p>
    <w:p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2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розетки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змінного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струму</w:t>
      </w:r>
      <w:r>
        <w:rPr>
          <w:rFonts w:ascii="Arial MT"/>
          <w:color w:val="231F20"/>
          <w:sz w:val="16"/>
        </w:rPr>
        <w:tab/>
        <w:t>06</w:t>
      </w:r>
    </w:p>
    <w:p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сонячної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панелі</w:t>
      </w:r>
      <w:r>
        <w:rPr>
          <w:rFonts w:ascii="Arial MT"/>
          <w:color w:val="231F20"/>
          <w:sz w:val="16"/>
        </w:rPr>
        <w:tab/>
        <w:t>07</w:t>
      </w:r>
    </w:p>
    <w:p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8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автомобіля</w:t>
      </w:r>
      <w:r>
        <w:rPr>
          <w:rFonts w:ascii="Arial MT"/>
          <w:color w:val="231F20"/>
          <w:sz w:val="16"/>
        </w:rPr>
        <w:tab/>
        <w:t>07</w:t>
      </w:r>
    </w:p>
    <w:p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генератора</w:t>
      </w:r>
      <w:r>
        <w:rPr>
          <w:rFonts w:ascii="Arial MT"/>
          <w:color w:val="231F20"/>
          <w:sz w:val="16"/>
        </w:rPr>
        <w:tab/>
        <w:t>08</w:t>
      </w:r>
    </w:p>
    <w:p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від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свинцево</w:t>
      </w:r>
      <w:r>
        <w:rPr>
          <w:rFonts w:ascii="Arial MT"/>
          <w:color w:val="231F20"/>
          <w:sz w:val="16"/>
        </w:rPr>
        <w:t>-</w:t>
      </w:r>
      <w:r>
        <w:rPr>
          <w:rFonts w:ascii="Arial MT"/>
          <w:color w:val="231F20"/>
          <w:sz w:val="16"/>
        </w:rPr>
        <w:t>кислотної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батареї</w:t>
      </w:r>
      <w:r>
        <w:rPr>
          <w:rFonts w:ascii="Arial MT"/>
          <w:color w:val="231F20"/>
          <w:sz w:val="16"/>
        </w:rPr>
        <w:tab/>
        <w:t>08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318"/>
          <w:tab w:val="right" w:leader="dot" w:pos="7168"/>
        </w:tabs>
        <w:spacing w:before="317"/>
        <w:ind w:left="317" w:hanging="192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ЗАСТОСУВАННЯ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</w:t>
      </w:r>
      <w:r>
        <w:rPr>
          <w:rFonts w:ascii="Arial MT"/>
          <w:color w:val="231F20"/>
          <w:sz w:val="18"/>
        </w:rPr>
        <w:t>09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424"/>
          <w:tab w:val="right" w:leader="dot" w:pos="7167"/>
        </w:tabs>
        <w:ind w:left="423" w:hanging="298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ТЕХНІЧНІ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ХАРАКТЕРИСТИКИ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09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414"/>
          <w:tab w:val="right" w:leader="dot" w:pos="7165"/>
        </w:tabs>
        <w:ind w:left="413" w:hanging="288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РЕКОМЕНДАЦІЇ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ЩОДО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ВИРОБУ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…</w:t>
      </w:r>
      <w:r>
        <w:rPr>
          <w:rFonts w:ascii="Arial MT"/>
          <w:color w:val="231F20"/>
          <w:sz w:val="18"/>
          <w:lang w:val="en-US"/>
        </w:rPr>
        <w:t>.</w:t>
      </w:r>
      <w:r>
        <w:rPr>
          <w:rFonts w:ascii="Arial MT"/>
          <w:color w:val="231F20"/>
          <w:sz w:val="18"/>
        </w:rPr>
        <w:t>11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427"/>
          <w:tab w:val="right" w:leader="dot" w:pos="7167"/>
        </w:tabs>
        <w:ind w:left="427" w:hanging="301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FAQ (</w:t>
      </w:r>
      <w:r>
        <w:rPr>
          <w:rFonts w:ascii="Arial MT"/>
          <w:color w:val="231F20"/>
          <w:sz w:val="18"/>
        </w:rPr>
        <w:t>Часті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запитання</w:t>
      </w:r>
      <w:r>
        <w:rPr>
          <w:rFonts w:ascii="Arial MT"/>
          <w:color w:val="231F20"/>
          <w:sz w:val="18"/>
        </w:rPr>
        <w:t>)</w:t>
      </w:r>
      <w:r>
        <w:rPr>
          <w:rFonts w:ascii="Arial MT"/>
          <w:color w:val="231F20"/>
          <w:sz w:val="18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</w:t>
      </w:r>
      <w:r>
        <w:rPr>
          <w:rFonts w:ascii="Arial MT"/>
          <w:color w:val="231F20"/>
          <w:sz w:val="18"/>
        </w:rPr>
        <w:t>12</w:t>
      </w:r>
    </w:p>
    <w:p w:rsidR="008C074E" w:rsidRDefault="00F951C0">
      <w:pPr>
        <w:pStyle w:val="a4"/>
        <w:numPr>
          <w:ilvl w:val="0"/>
          <w:numId w:val="4"/>
        </w:numPr>
        <w:tabs>
          <w:tab w:val="left" w:pos="427"/>
          <w:tab w:val="right" w:leader="dot" w:pos="7168"/>
        </w:tabs>
        <w:ind w:left="427" w:hanging="301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ДЕКЛАРАЦІЯ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13</w:t>
      </w:r>
    </w:p>
    <w:p w:rsidR="008C074E" w:rsidRDefault="008C074E">
      <w:pPr>
        <w:rPr>
          <w:rFonts w:ascii="Arial MT"/>
          <w:sz w:val="18"/>
        </w:rPr>
        <w:sectPr w:rsidR="008C074E">
          <w:footerReference w:type="default" r:id="rId13"/>
          <w:pgSz w:w="8230" w:h="11910"/>
          <w:pgMar w:top="680" w:right="460" w:bottom="280" w:left="460" w:header="0" w:footer="0" w:gutter="0"/>
          <w:cols w:space="720"/>
        </w:sectPr>
      </w:pPr>
    </w:p>
    <w:p w:rsidR="008C074E" w:rsidRDefault="00F951C0">
      <w:pPr>
        <w:spacing w:before="80"/>
        <w:ind w:left="126"/>
        <w:rPr>
          <w:sz w:val="14"/>
        </w:rPr>
      </w:pPr>
      <w:r>
        <w:rPr>
          <w:color w:val="231F20"/>
          <w:sz w:val="14"/>
        </w:rPr>
        <w:t>Просто увімкніть</w:t>
      </w:r>
    </w:p>
    <w:p w:rsidR="008C074E" w:rsidRDefault="001C2B5C">
      <w:pPr>
        <w:pStyle w:val="a3"/>
        <w:spacing w:before="3"/>
        <w:rPr>
          <w:sz w:val="14"/>
        </w:rPr>
      </w:pPr>
      <w:r>
        <w:pict>
          <v:group id="_x0000_s1805" style="position:absolute;margin-left:29.7pt;margin-top:10.65pt;width:182pt;height:18.65pt;z-index:-15726080;mso-wrap-distance-left:0;mso-wrap-distance-right:0;mso-position-horizontal-relative:page" coordorigin="594,213" coordsize="3640,373">
            <v:shape id="_x0000_s1807" style="position:absolute;left:593;top:232;width:3640;height:343" coordorigin="594,233" coordsize="3640,343" path="m4177,233r-3527,l628,237r-18,13l598,268r-4,22l594,519r4,22l610,559r18,12l650,576r3527,l4199,571r18,-12l4229,541r5,-22l4234,290r-5,-22l4217,250r-18,-13l4177,233xe" fillcolor="#231f2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06" type="#_x0000_t202" style="position:absolute;left:593;top:213;width:3640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СТИСЛИЙ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ВСТУП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5"/>
        <w:rPr>
          <w:sz w:val="16"/>
        </w:rPr>
      </w:pPr>
    </w:p>
    <w:p w:rsidR="008C074E" w:rsidRDefault="00F951C0">
      <w:pPr>
        <w:pStyle w:val="a3"/>
        <w:spacing w:line="285" w:lineRule="auto"/>
        <w:ind w:left="133" w:right="136"/>
        <w:jc w:val="both"/>
      </w:pPr>
      <w:r>
        <w:rPr>
          <w:color w:val="231F20"/>
        </w:rPr>
        <w:t>Портативна електростанція EB70S створена завдяки найсучаснішим інноваціям і перевіреним технологіям. Станція має інвертор потужності 800 Вт/1000 Вт і акумуляторну батарею LiFePO4 ємністю 716 Вт</w:t>
      </w:r>
      <w:r w:rsidRPr="00F951C0">
        <w:rPr>
          <w:color w:val="231F20"/>
          <w:lang w:val="ru-RU"/>
        </w:rPr>
        <w:t>-</w:t>
      </w:r>
      <w:r>
        <w:rPr>
          <w:color w:val="231F20"/>
        </w:rPr>
        <w:t>год, чого достатньо для живлення найнеобхіднішого в дорозі або під час перебоїв електроенергії, також станція напрочуд компактна із розмірами 12,6*8,5*8,7 дюймів і невеликою вагою 21,4 фунтів. Крім того, беручи до уваги швидку зарядку, EB70S тепер має подвійні надшвидкісні порти 100 Вт PD3.0 USB-C для одночасної зарядки ваших електричних пристроїв Type-C. EB70S також підтримує Еко-режим, у якому живлення змінного струму автоматично вимикається протягом 4 годин із низьким зарядом (≤10 Вт) або без навантаження, щоб заощадити енергію.</w:t>
      </w:r>
    </w:p>
    <w:p w:rsidR="008C074E" w:rsidRDefault="00F951C0">
      <w:pPr>
        <w:pStyle w:val="a3"/>
        <w:spacing w:before="96" w:line="285" w:lineRule="auto"/>
        <w:ind w:left="133" w:right="145"/>
        <w:jc w:val="both"/>
      </w:pPr>
      <w:r>
        <w:rPr>
          <w:color w:val="231F20"/>
        </w:rPr>
        <w:t>Загалом BLUETTI EB70S є оптимальною портативною електростанцією з виключним набором функцій для резервного живлення або використання поза домівки.</w:t>
      </w:r>
    </w:p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9"/>
        <w:rPr>
          <w:sz w:val="27"/>
        </w:rPr>
      </w:pPr>
      <w:r>
        <w:pict>
          <v:group id="_x0000_s1802" style="position:absolute;margin-left:29.7pt;margin-top:18.85pt;width:145.35pt;height:18.65pt;z-index:-15725568;mso-wrap-distance-left:0;mso-wrap-distance-right:0;mso-position-horizontal-relative:page" coordorigin="594,377" coordsize="2907,373">
            <v:shape id="_x0000_s1804" style="position:absolute;left:593;top:396;width:2907;height:343" coordorigin="594,397" coordsize="2907,343" path="m3444,397r-2794,l628,401r-18,12l598,431r-4,22l594,683r4,22l610,723r18,12l650,740r2794,l3466,735r18,-12l3496,705r4,-22l3500,453r-4,-22l3484,413r-18,-12l3444,397xe" fillcolor="#231f20" stroked="f">
              <v:path arrowok="t"/>
            </v:shape>
            <v:shape id="_x0000_s1803" type="#_x0000_t202" style="position:absolute;left:593;top:376;width:2907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2.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СКОРОЧЕННЯ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11"/>
        <w:rPr>
          <w:sz w:val="16"/>
        </w:rPr>
      </w:pPr>
    </w:p>
    <w:p w:rsidR="008C074E" w:rsidRDefault="001C2B5C" w:rsidP="00F951C0">
      <w:pPr>
        <w:pStyle w:val="a3"/>
        <w:spacing w:line="396" w:lineRule="auto"/>
        <w:ind w:left="313" w:right="1923"/>
      </w:pPr>
      <w:r>
        <w:pict>
          <v:shape id="_x0000_s1801" style="position:absolute;left:0;text-align:left;margin-left:29.75pt;margin-top:3.2pt;width:4pt;height:4pt;z-index:15732224;mso-position-horizontal-relative:page" coordorigin="595,64" coordsize="80,80" path="m635,64r-15,4l607,76r-8,13l595,104r4,16l607,133r13,8l635,144r16,-3l664,133r8,-13l675,104,672,89,664,76,651,68,635,64xe" fillcolor="#231f20" stroked="f">
            <v:path arrowok="t"/>
            <w10:wrap anchorx="page"/>
          </v:shape>
        </w:pict>
      </w:r>
      <w:r>
        <w:pict>
          <v:shape id="_x0000_s1800" style="position:absolute;left:0;text-align:left;margin-left:29.75pt;margin-top:21.3pt;width:4pt;height:4pt;z-index:15732736;mso-position-horizontal-relative:page" coordorigin="595,426" coordsize="80,80" path="m635,426r-15,3l607,438r-8,12l595,466r4,15l607,494r13,9l635,506r16,-3l664,494r8,-13l675,466r-3,-16l664,438r-13,-9l635,426xe" fillcolor="#231f20" stroked="f">
            <v:path arrowok="t"/>
            <w10:wrap anchorx="page"/>
          </v:shape>
        </w:pict>
      </w:r>
      <w:r w:rsidR="00F951C0">
        <w:t>СТМП:</w:t>
      </w:r>
      <w:r w:rsidR="00F951C0">
        <w:rPr>
          <w:color w:val="231F20"/>
        </w:rPr>
        <w:t xml:space="preserve"> Стеження за точкою максимальної потужності СЗ: Стан заряду</w:t>
      </w:r>
    </w:p>
    <w:p w:rsidR="008C074E" w:rsidRDefault="001C2B5C">
      <w:pPr>
        <w:pStyle w:val="a3"/>
        <w:spacing w:line="396" w:lineRule="auto"/>
        <w:ind w:left="313" w:right="4653"/>
      </w:pPr>
      <w:r>
        <w:pict>
          <v:shape id="_x0000_s1799" style="position:absolute;left:0;text-align:left;margin-left:29.75pt;margin-top:3.35pt;width:4pt;height:4pt;z-index:15733248;mso-position-horizontal-relative:page" coordorigin="595,67" coordsize="80,80" path="m635,67r-15,3l607,79r-8,13l595,107r4,16l607,136r13,8l635,147r16,-3l664,136r8,-13l675,107,672,92,664,79,651,70,635,67xe" fillcolor="#231f20" stroked="f">
            <v:path arrowok="t"/>
            <w10:wrap anchorx="page"/>
          </v:shape>
        </w:pict>
      </w:r>
      <w:r>
        <w:pict>
          <v:shape id="_x0000_s1798" style="position:absolute;left:0;text-align:left;margin-left:29.75pt;margin-top:21.45pt;width:4pt;height:4pt;z-index:15733760;mso-position-horizontal-relative:page" coordorigin="595,429" coordsize="80,80" path="m635,429r-15,3l607,440r-8,13l595,469r4,15l607,497r13,9l635,509r16,-3l664,497r8,-13l675,469r-3,-16l664,440r-13,-8l635,429xe" fillcolor="#231f20" stroked="f">
            <v:path arrowok="t"/>
            <w10:wrap anchorx="page"/>
          </v:shape>
        </w:pict>
      </w:r>
      <w:r w:rsidR="00F951C0">
        <w:t>З.С.:</w:t>
      </w:r>
      <w:r w:rsidR="00F951C0">
        <w:rPr>
          <w:color w:val="231F20"/>
        </w:rPr>
        <w:t xml:space="preserve"> Змінний струм П.С.: Постійний струм</w:t>
      </w:r>
    </w:p>
    <w:p w:rsidR="008C074E" w:rsidRDefault="001C2B5C" w:rsidP="00F951C0">
      <w:pPr>
        <w:pStyle w:val="a3"/>
        <w:spacing w:line="396" w:lineRule="auto"/>
        <w:ind w:left="313" w:right="1923"/>
      </w:pPr>
      <w:r>
        <w:pict>
          <v:shape id="_x0000_s1797" style="position:absolute;left:0;text-align:left;margin-left:29.75pt;margin-top:3.5pt;width:4pt;height:4pt;z-index:15734272;mso-position-horizontal-relative:page" coordorigin="595,70" coordsize="80,80" path="m635,70r-15,3l607,82r-8,13l595,110r4,16l607,138r13,9l635,150r16,-3l664,138r8,-12l675,110,672,95,664,82,651,73,635,70xe" fillcolor="#231f20" stroked="f">
            <v:path arrowok="t"/>
            <w10:wrap anchorx="page"/>
          </v:shape>
        </w:pict>
      </w:r>
      <w:r>
        <w:pict>
          <v:shape id="_x0000_s1796" style="position:absolute;left:0;text-align:left;margin-left:29.75pt;margin-top:21.6pt;width:4pt;height:4pt;z-index:15734784;mso-position-horizontal-relative:page" coordorigin="595,432" coordsize="80,80" path="m635,432r-15,3l607,443r-8,13l595,472r4,15l607,500r13,8l635,512r16,-4l664,500r8,-13l675,472r-3,-16l664,443r-13,-8l635,432xe" fillcolor="#231f20" stroked="f">
            <v:path arrowok="t"/>
            <w10:wrap anchorx="page"/>
          </v:shape>
        </w:pict>
      </w:r>
      <w:r w:rsidR="00F951C0">
        <w:t>ФЕ:</w:t>
      </w:r>
      <w:r w:rsidR="00F951C0">
        <w:rPr>
          <w:color w:val="231F20"/>
        </w:rPr>
        <w:t xml:space="preserve"> Зарядка сонячних панелей (фотоелектричних) T200S: 200Вт Перехідник змінного струму</w:t>
      </w:r>
    </w:p>
    <w:p w:rsidR="008C074E" w:rsidRDefault="001C2B5C">
      <w:pPr>
        <w:pStyle w:val="a3"/>
        <w:spacing w:line="217" w:lineRule="exact"/>
        <w:ind w:left="313"/>
      </w:pPr>
      <w:r>
        <w:pict>
          <v:shape id="_x0000_s1795" style="position:absolute;left:0;text-align:left;margin-left:29.75pt;margin-top:3.55pt;width:4pt;height:4pt;z-index:15735296;mso-position-horizontal-relative:page" coordorigin="595,71" coordsize="80,80" path="m635,71r-15,3l607,83r-8,13l595,111r4,16l607,139r13,9l635,151r16,-3l664,139r8,-12l675,111,672,96,664,83,651,74,635,71xe" fillcolor="#231f20" stroked="f">
            <v:path arrowok="t"/>
            <w10:wrap anchorx="page"/>
          </v:shape>
        </w:pict>
      </w:r>
      <w:r w:rsidR="00F951C0">
        <w:t>ГР:</w:t>
      </w:r>
      <w:r w:rsidR="00F951C0">
        <w:rPr>
          <w:color w:val="231F20"/>
        </w:rPr>
        <w:t xml:space="preserve"> Глибина розрядки</w:t>
      </w:r>
    </w:p>
    <w:p w:rsidR="008C074E" w:rsidRDefault="001C2B5C" w:rsidP="00F951C0">
      <w:pPr>
        <w:pStyle w:val="a3"/>
        <w:spacing w:before="137" w:line="285" w:lineRule="auto"/>
        <w:ind w:left="313" w:right="80"/>
        <w:jc w:val="both"/>
      </w:pPr>
      <w:r>
        <w:pict>
          <v:shape id="_x0000_s1794" style="position:absolute;left:0;text-align:left;margin-left:29.65pt;margin-top:10.55pt;width:4pt;height:4pt;z-index:15735808;mso-position-horizontal-relative:page" coordorigin="593,211" coordsize="80,80" path="m633,211r-16,4l605,223r-9,13l593,251r3,16l605,280r12,8l633,291r15,-3l661,280r9,-13l673,251r-3,-15l661,223r-13,-8l633,211xe" fillcolor="#231f20" stroked="f">
            <v:path arrowok="t"/>
            <w10:wrap anchorx="page"/>
          </v:shape>
        </w:pict>
      </w:r>
      <w:r w:rsidR="00F951C0">
        <w:rPr>
          <w:color w:val="231F20"/>
        </w:rPr>
        <w:t>ЕКО: Налаштування енергозбереження для EB70S. Коли увімкнено, живлення змінного струму автоматично вимикатиметься протягом 4 годин із низьким зарядом (≤10 Вт) або без навантаження, щоб заощадити енергію.</w:t>
      </w:r>
    </w:p>
    <w:p w:rsidR="008C074E" w:rsidRDefault="008C074E">
      <w:pPr>
        <w:spacing w:line="285" w:lineRule="auto"/>
        <w:sectPr w:rsidR="008C074E">
          <w:footerReference w:type="default" r:id="rId14"/>
          <w:pgSz w:w="8230" w:h="11910"/>
          <w:pgMar w:top="360" w:right="460" w:bottom="600" w:left="460" w:header="0" w:footer="402" w:gutter="0"/>
          <w:cols w:space="720"/>
        </w:sectPr>
      </w:pPr>
    </w:p>
    <w:p w:rsidR="008C074E" w:rsidRDefault="00F951C0">
      <w:pPr>
        <w:spacing w:before="77"/>
        <w:ind w:right="123"/>
        <w:jc w:val="right"/>
        <w:rPr>
          <w:sz w:val="14"/>
        </w:rPr>
      </w:pPr>
      <w:r>
        <w:rPr>
          <w:color w:val="231F20"/>
          <w:sz w:val="14"/>
        </w:rPr>
        <w:t>BLUETTI</w:t>
      </w:r>
    </w:p>
    <w:p w:rsidR="008C074E" w:rsidRDefault="001C2B5C">
      <w:pPr>
        <w:pStyle w:val="a3"/>
        <w:spacing w:before="9"/>
        <w:rPr>
          <w:sz w:val="14"/>
        </w:rPr>
      </w:pPr>
      <w:r>
        <w:pict>
          <v:group id="_x0000_s1791" style="position:absolute;margin-left:30pt;margin-top:10.9pt;width:346.8pt;height:18.65pt;z-index:-15720960;mso-wrap-distance-left:0;mso-wrap-distance-right:0;mso-position-horizontal-relative:page" coordorigin="600,218" coordsize="3862,373">
            <v:shape id="_x0000_s1793" style="position:absolute;left:599;top:238;width:3862;height:343" coordorigin="600,238" coordsize="3862,343" path="m4405,238r-3748,l634,243r-18,12l604,273r-4,22l600,525r4,22l616,565r18,12l657,581r3748,l4427,577r18,-12l4457,547r5,-22l4462,295r-5,-22l4445,255r-18,-12l4405,238xe" fillcolor="#231f20" stroked="f">
              <v:path arrowok="t"/>
            </v:shape>
            <v:shape id="_x0000_s1792" type="#_x0000_t202" style="position:absolute;left:599;top:218;width:3862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3.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ІНСТРУКЦІЇ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ТЕХНІКИ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БЕЗПЕКИ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8"/>
        <w:rPr>
          <w:sz w:val="8"/>
        </w:rPr>
      </w:pPr>
    </w:p>
    <w:p w:rsidR="008C074E" w:rsidRPr="00F951C0" w:rsidRDefault="00F951C0">
      <w:pPr>
        <w:pStyle w:val="a3"/>
        <w:spacing w:before="92" w:line="273" w:lineRule="auto"/>
        <w:ind w:left="133" w:right="141"/>
        <w:jc w:val="both"/>
        <w:rPr>
          <w:sz w:val="16"/>
          <w:szCs w:val="16"/>
        </w:rPr>
      </w:pPr>
      <w:r w:rsidRPr="00F951C0">
        <w:rPr>
          <w:rFonts w:ascii="Arial Black"/>
          <w:color w:val="231F20"/>
          <w:sz w:val="16"/>
          <w:szCs w:val="16"/>
        </w:rPr>
        <w:t>Примітка</w:t>
      </w:r>
      <w:r w:rsidRPr="00F951C0">
        <w:rPr>
          <w:rFonts w:ascii="Arial Black"/>
          <w:color w:val="231F20"/>
          <w:sz w:val="16"/>
          <w:szCs w:val="16"/>
        </w:rPr>
        <w:t xml:space="preserve">: </w:t>
      </w:r>
      <w:r w:rsidRPr="00F951C0">
        <w:rPr>
          <w:color w:val="231F20"/>
          <w:sz w:val="16"/>
          <w:szCs w:val="16"/>
        </w:rPr>
        <w:t>Перед використанням портативної електростанції EB70S прочитайте та зрозумійте всі інструкції з техніки безпеки. Гарантія не поширюється, якщо пошкодження сталося через недотримання інструкцій.</w:t>
      </w:r>
    </w:p>
    <w:p w:rsidR="008C074E" w:rsidRPr="00F951C0" w:rsidRDefault="001C2B5C">
      <w:pPr>
        <w:pStyle w:val="a3"/>
        <w:spacing w:before="189"/>
        <w:ind w:left="324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90" style="position:absolute;left:0;text-align:left;margin-left:30.35pt;margin-top:12.65pt;width:4pt;height:4pt;z-index:15736832;mso-position-horizontal-relative:page" coordorigin="607,253" coordsize="80,80" path="m647,253r-16,3l618,264r-8,13l607,293r3,15l618,321r13,9l647,333r15,-3l675,321r9,-13l687,293r-3,-16l675,264r-13,-8l647,253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Тримайте електростанцію EB70S подалі від джерела вогню та тепла.</w:t>
      </w:r>
    </w:p>
    <w:p w:rsidR="008C074E" w:rsidRPr="00F951C0" w:rsidRDefault="001C2B5C" w:rsidP="00F951C0">
      <w:pPr>
        <w:pStyle w:val="a3"/>
        <w:spacing w:before="141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9" style="position:absolute;left:0;text-align:left;margin-left:30.35pt;margin-top:11.3pt;width:4pt;height:4pt;z-index:15737344;mso-position-horizontal-relative:page" coordorigin="607,226" coordsize="80,80" path="m647,226r-16,3l618,238r-8,13l607,266r3,16l618,294r13,9l647,306r15,-3l675,294r9,-12l687,266r-3,-15l675,238r-13,-9l647,226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Використовуйте EB70S тільки у сухому та добре провітрюваному місці.</w:t>
      </w:r>
      <w:r w:rsidR="00F951C0" w:rsidRPr="00F951C0">
        <w:rPr>
          <w:color w:val="231F20"/>
          <w:sz w:val="16"/>
          <w:szCs w:val="16"/>
        </w:rPr>
        <w:t xml:space="preserve"> Якщо пристрій зволожений або вологий, будь ласка, ретельно висушіть його перед використанням.</w:t>
      </w:r>
    </w:p>
    <w:p w:rsidR="008C074E" w:rsidRPr="00F951C0" w:rsidRDefault="001C2B5C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8" style="position:absolute;left:0;text-align:left;margin-left:30.35pt;margin-top:8.35pt;width:4pt;height:4pt;z-index:15737856;mso-position-horizontal-relative:page" coordorigin="607,167" coordsize="80,80" path="m647,167r-16,3l618,179r-8,12l607,207r3,16l618,235r13,9l647,247r15,-3l675,235r9,-12l687,207r-3,-16l675,179r-13,-9l647,167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Перед використанням EB70S перевірте всі матеріали.</w:t>
      </w:r>
      <w:r w:rsidR="00F951C0" w:rsidRPr="00F951C0">
        <w:rPr>
          <w:color w:val="231F20"/>
          <w:sz w:val="16"/>
          <w:szCs w:val="16"/>
        </w:rPr>
        <w:t xml:space="preserve"> У разі будь-яких несправностей, таких як поломка, тріщина, витік або обрив лінії змінного струму, негайно припиніть використання обладнання.</w:t>
      </w:r>
    </w:p>
    <w:p w:rsidR="008C074E" w:rsidRPr="00F951C0" w:rsidRDefault="001C2B5C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7" style="position:absolute;left:0;text-align:left;margin-left:30.35pt;margin-top:9pt;width:4pt;height:4pt;z-index:15738368;mso-position-horizontal-relative:page" coordorigin="607,180" coordsize="80,80" path="m647,180r-16,3l618,192r-8,12l607,220r3,16l618,248r13,9l647,260r15,-3l675,248r9,-12l687,220r-3,-16l675,192r-13,-9l647,180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НЕ торкайтеся обладнання та роз’ємів вологими руками.</w:t>
      </w:r>
      <w:r w:rsidR="00F951C0" w:rsidRPr="00F951C0">
        <w:rPr>
          <w:color w:val="231F20"/>
          <w:sz w:val="16"/>
          <w:szCs w:val="16"/>
        </w:rPr>
        <w:t xml:space="preserve"> Це може спричинити ураження електричним струмом або іншу небезпеку.</w:t>
      </w:r>
    </w:p>
    <w:p w:rsidR="008C074E" w:rsidRPr="00F951C0" w:rsidRDefault="001C2B5C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6" style="position:absolute;left:0;text-align:left;margin-left:30.35pt;margin-top:8.65pt;width:4pt;height:4pt;z-index:15738880;mso-position-horizontal-relative:page" coordorigin="607,173" coordsize="80,80" path="m647,173r-16,4l618,185r-8,13l607,213r3,16l618,242r13,8l647,253r15,-3l675,242r9,-13l687,213r-3,-15l675,185r-13,-8l647,173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НЕ використовуйте метал для контакту з інтерфейсами змінного струму.</w:t>
      </w:r>
      <w:r w:rsidR="00F951C0" w:rsidRPr="00F951C0">
        <w:rPr>
          <w:color w:val="231F20"/>
          <w:sz w:val="16"/>
          <w:szCs w:val="16"/>
        </w:rPr>
        <w:t xml:space="preserve"> Це може призвести до ураження електричним струмом, високої температури, пожежі та інших небезпек.</w:t>
      </w:r>
    </w:p>
    <w:p w:rsidR="008C074E" w:rsidRPr="00F951C0" w:rsidRDefault="001C2B5C">
      <w:pPr>
        <w:pStyle w:val="a3"/>
        <w:spacing w:before="100" w:line="285" w:lineRule="auto"/>
        <w:ind w:left="324" w:right="119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5" style="position:absolute;left:0;text-align:left;margin-left:30.2pt;margin-top:8.75pt;width:4pt;height:4pt;z-index:15739392;mso-position-horizontal-relative:page" coordorigin="604,175" coordsize="80,80" path="m644,175r-15,3l616,186r-9,13l604,215r3,15l616,243r13,8l644,255r16,-4l673,243r8,-13l684,215r-3,-16l673,186r-13,-8l644,175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Під час використання НЕ закривайте отвори вентилятора, щоб забезпечити належну вентиляцію.</w:t>
      </w:r>
      <w:r w:rsidR="00F951C0" w:rsidRPr="00F951C0">
        <w:rPr>
          <w:color w:val="231F20"/>
          <w:sz w:val="16"/>
          <w:szCs w:val="16"/>
        </w:rPr>
        <w:t xml:space="preserve"> Інакше може виникнути незворотне пошкодження EB70S.</w:t>
      </w:r>
    </w:p>
    <w:p w:rsidR="008C074E" w:rsidRPr="00F951C0" w:rsidRDefault="001C2B5C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4" style="position:absolute;left:0;text-align:left;margin-left:30.2pt;margin-top:8.35pt;width:4pt;height:4pt;z-index:15739904;mso-position-horizontal-relative:page" coordorigin="604,167" coordsize="80,80" path="m644,167r-15,3l616,179r-9,12l604,207r3,15l616,235r13,9l644,247r16,-3l673,235r8,-13l684,207r-3,-16l673,179r-13,-9l644,167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НЕ пересувайте EB70S під час роботи, оскільки вібрація та раптові удари можуть призвести до погіршення з’єднання з обладнанням усередині.</w:t>
      </w:r>
    </w:p>
    <w:p w:rsidR="008C074E" w:rsidRPr="00F951C0" w:rsidRDefault="001C2B5C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3" style="position:absolute;left:0;text-align:left;margin-left:30.2pt;margin-top:8.7pt;width:4pt;height:4pt;z-index:15740416;mso-position-horizontal-relative:page" coordorigin="604,174" coordsize="80,80" path="m644,174r-15,3l616,185r-9,13l604,214r3,15l616,242r13,9l644,254r16,-3l673,242r8,-13l684,214r-3,-16l673,185r-13,-8l644,174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Будь ласка, прочитайте і повністю зрозумійте інструкції з експлуатації електроприладів, що підключаються.</w:t>
      </w:r>
      <w:r w:rsidR="00F951C0" w:rsidRPr="00F951C0">
        <w:rPr>
          <w:color w:val="231F20"/>
          <w:sz w:val="16"/>
          <w:szCs w:val="16"/>
        </w:rPr>
        <w:t xml:space="preserve"> Неправильна експлуатація електричних виробів може призвести до нещасних випадків або травм.</w:t>
      </w:r>
    </w:p>
    <w:p w:rsidR="008C074E" w:rsidRPr="00F951C0" w:rsidRDefault="001C2B5C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2" style="position:absolute;left:0;text-align:left;margin-left:30.2pt;margin-top:8.3pt;width:4pt;height:4pt;z-index:15740928;mso-position-horizontal-relative:page" coordorigin="604,166" coordsize="80,80" path="m644,166r-15,3l616,177r-9,13l604,206r3,15l616,234r13,9l644,246r16,-3l673,234r8,-13l684,206r-3,-16l673,177r-13,-8l644,166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Будь ласка, використовуйте оригінальний зарядний пристрій і кабелі, що призначені лише для EB70S.</w:t>
      </w:r>
      <w:r w:rsidR="00F951C0" w:rsidRPr="00F951C0">
        <w:rPr>
          <w:color w:val="231F20"/>
          <w:sz w:val="16"/>
          <w:szCs w:val="16"/>
        </w:rPr>
        <w:t xml:space="preserve"> Компанія не несе відповідальності за шкоду, спричинену обладнанням сторонніх виробників, яка може призвести до втрати вашої гарантії.</w:t>
      </w:r>
    </w:p>
    <w:p w:rsidR="008C074E" w:rsidRPr="00F951C0" w:rsidRDefault="001C2B5C" w:rsidP="00F951C0">
      <w:pPr>
        <w:pStyle w:val="a3"/>
        <w:spacing w:before="99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1" style="position:absolute;left:0;text-align:left;margin-left:30.2pt;margin-top:8.3pt;width:4pt;height:4pt;z-index:15741440;mso-position-horizontal-relative:page" coordorigin="604,166" coordsize="80,80" path="m644,166r-15,3l616,178r-9,12l604,206r3,15l616,234r13,9l644,246r16,-3l673,234r8,-13l684,206r-3,-16l673,178r-13,-9l644,166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Використовуйте електростанцію EB70S обережно та тримайте дітей подалі від неї.</w:t>
      </w:r>
    </w:p>
    <w:p w:rsidR="008C074E" w:rsidRPr="00F951C0" w:rsidRDefault="001C2B5C" w:rsidP="00F951C0">
      <w:pPr>
        <w:pStyle w:val="a3"/>
        <w:spacing w:before="124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80" style="position:absolute;left:0;text-align:left;margin-left:30.2pt;margin-top:10.25pt;width:4pt;height:4pt;z-index:15742464;mso-position-horizontal-relative:page" coordorigin="604,205" coordsize="80,80" path="m644,205r-15,3l616,216r-9,13l604,245r3,15l616,273r13,9l644,285r16,-3l673,273r8,-13l684,245r-3,-16l673,216r-13,-8l644,205xe" fillcolor="#231f20" stroked="f">
            <v:path arrowok="t"/>
            <w10:wrap anchorx="page"/>
          </v:shape>
        </w:pict>
      </w:r>
      <w:r w:rsidR="00F951C0" w:rsidRPr="00F951C0">
        <w:rPr>
          <w:b/>
          <w:sz w:val="16"/>
          <w:szCs w:val="16"/>
        </w:rPr>
        <w:t>ПОПЕРЕДЖЕННЯ:</w:t>
      </w:r>
      <w:r w:rsidR="00F951C0" w:rsidRPr="00F951C0">
        <w:rPr>
          <w:rFonts w:ascii="Arial Black"/>
          <w:color w:val="231F20"/>
          <w:sz w:val="16"/>
          <w:szCs w:val="16"/>
        </w:rPr>
        <w:t xml:space="preserve"> </w:t>
      </w:r>
      <w:r w:rsidR="00F951C0" w:rsidRPr="00F951C0">
        <w:rPr>
          <w:color w:val="231F20"/>
          <w:sz w:val="16"/>
          <w:szCs w:val="16"/>
        </w:rPr>
        <w:t>У разі пожежі підходить тільки вогнегасник із сухим порошком.</w:t>
      </w:r>
    </w:p>
    <w:p w:rsidR="008C074E" w:rsidRPr="00F951C0" w:rsidRDefault="001C2B5C">
      <w:pPr>
        <w:pStyle w:val="a3"/>
        <w:spacing w:before="106" w:line="273" w:lineRule="auto"/>
        <w:ind w:left="324" w:right="122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79" style="position:absolute;left:0;text-align:left;margin-left:30.2pt;margin-top:9.15pt;width:4pt;height:4pt;z-index:15741952;mso-position-horizontal-relative:page" coordorigin="604,183" coordsize="80,80" path="m644,183r-15,4l616,195r-9,13l604,223r3,16l616,252r13,8l644,263r16,-3l673,252r8,-13l684,223r-3,-15l673,195r-13,-8l644,183xe" fillcolor="#231f20" stroked="f">
            <v:path arrowok="t"/>
            <w10:wrap anchorx="page"/>
          </v:shape>
        </w:pict>
      </w:r>
      <w:r w:rsidR="00F951C0" w:rsidRPr="00F951C0">
        <w:rPr>
          <w:b/>
          <w:sz w:val="16"/>
          <w:szCs w:val="16"/>
        </w:rPr>
        <w:t>ПОПЕРЕДЖЕННЯ:</w:t>
      </w:r>
      <w:r w:rsidR="00F951C0" w:rsidRPr="00F951C0">
        <w:rPr>
          <w:rFonts w:ascii="Arial Black"/>
          <w:color w:val="231F20"/>
          <w:sz w:val="16"/>
          <w:szCs w:val="16"/>
        </w:rPr>
        <w:t xml:space="preserve"> </w:t>
      </w:r>
      <w:r w:rsidR="00F951C0" w:rsidRPr="00F951C0">
        <w:rPr>
          <w:color w:val="231F20"/>
          <w:sz w:val="16"/>
          <w:szCs w:val="16"/>
        </w:rPr>
        <w:t>НЕ вставляйте сторонні предмети в порти EB70S (змінного струму, постійного струму або вентиляційні отвори). Електростанція генерує таку ж потенційно летальну електроенергію змінного струму, що й побутова розетка.</w:t>
      </w:r>
    </w:p>
    <w:p w:rsidR="008C074E" w:rsidRPr="00F951C0" w:rsidRDefault="001C2B5C">
      <w:pPr>
        <w:pStyle w:val="a3"/>
        <w:spacing w:before="112" w:line="295" w:lineRule="auto"/>
        <w:ind w:left="324" w:right="117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778" style="position:absolute;left:0;text-align:left;margin-left:30.2pt;margin-top:8.8pt;width:4pt;height:4pt;z-index:15742976;mso-position-horizontal-relative:page" coordorigin="604,176" coordsize="80,80" path="m644,176r-15,3l616,188r-9,13l604,216r3,16l616,245r13,8l644,256r16,-3l673,245r8,-13l684,216r-3,-15l673,188r-13,-9l644,176xe" fillcolor="#231f20" stroked="f">
            <v:path arrowok="t"/>
            <w10:wrap anchorx="page"/>
          </v:shape>
        </w:pict>
      </w:r>
      <w:r w:rsidR="00F951C0" w:rsidRPr="00F951C0">
        <w:rPr>
          <w:b/>
          <w:sz w:val="16"/>
          <w:szCs w:val="16"/>
        </w:rPr>
        <w:t>ПОПЕРЕДЖЕННЯ:</w:t>
      </w:r>
      <w:r w:rsidR="00F951C0" w:rsidRPr="00F951C0">
        <w:rPr>
          <w:rFonts w:ascii="Arial Black"/>
          <w:color w:val="231F20"/>
          <w:sz w:val="16"/>
          <w:szCs w:val="16"/>
        </w:rPr>
        <w:t xml:space="preserve"> </w:t>
      </w:r>
      <w:r w:rsidR="00F951C0" w:rsidRPr="00F951C0">
        <w:rPr>
          <w:color w:val="231F20"/>
          <w:sz w:val="16"/>
          <w:szCs w:val="16"/>
        </w:rPr>
        <w:t>Для будь-кого, крім уповноваженої особи, це небезпечно виконувати будь-які операції з обслуговування або ремонту, пов’язані із заміною внутрішньої батареї чи інших компонентів обладнання.</w:t>
      </w:r>
    </w:p>
    <w:p w:rsidR="008C074E" w:rsidRDefault="008C074E">
      <w:pPr>
        <w:spacing w:line="295" w:lineRule="auto"/>
        <w:jc w:val="both"/>
        <w:sectPr w:rsidR="008C074E">
          <w:footerReference w:type="default" r:id="rId15"/>
          <w:pgSz w:w="8230" w:h="11910"/>
          <w:pgMar w:top="360" w:right="460" w:bottom="600" w:left="460" w:header="0" w:footer="402" w:gutter="0"/>
          <w:cols w:space="720"/>
        </w:sectPr>
      </w:pPr>
    </w:p>
    <w:p w:rsidR="008C074E" w:rsidRDefault="00F951C0">
      <w:pPr>
        <w:spacing w:before="81"/>
        <w:ind w:left="130"/>
        <w:rPr>
          <w:sz w:val="14"/>
        </w:rPr>
      </w:pPr>
      <w:r>
        <w:rPr>
          <w:color w:val="231F20"/>
          <w:sz w:val="14"/>
        </w:rPr>
        <w:t>Просто увімкніть</w:t>
      </w:r>
    </w:p>
    <w:p w:rsidR="008C074E" w:rsidRDefault="001C2B5C">
      <w:pPr>
        <w:pStyle w:val="a3"/>
        <w:spacing w:before="5"/>
        <w:rPr>
          <w:sz w:val="14"/>
        </w:rPr>
      </w:pPr>
      <w:r>
        <w:pict>
          <v:group id="_x0000_s1775" style="position:absolute;margin-left:30.1pt;margin-top:10.7pt;width:134.7pt;height:18.65pt;z-index:-15713792;mso-wrap-distance-left:0;mso-wrap-distance-right:0;mso-position-horizontal-relative:page" coordorigin="602,214" coordsize="2694,373">
            <v:shape id="_x0000_s1777" type="#_x0000_t75" style="position:absolute;left:602;top:234;width:2694;height:343">
              <v:imagedata r:id="rId16" o:title=""/>
            </v:shape>
            <v:shape id="_x0000_s1776" type="#_x0000_t202" style="position:absolute;left:602;top:214;width:2694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4.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ПЕРЕЛІК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КОМПЛЕКТАЦІЇ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10"/>
        <w:rPr>
          <w:sz w:val="8"/>
        </w:rPr>
      </w:pPr>
    </w:p>
    <w:p w:rsidR="008C074E" w:rsidRDefault="00F951C0">
      <w:pPr>
        <w:pStyle w:val="a3"/>
        <w:spacing w:before="107" w:line="285" w:lineRule="auto"/>
        <w:ind w:left="129" w:right="141"/>
        <w:jc w:val="both"/>
      </w:pPr>
      <w:r>
        <w:rPr>
          <w:color w:val="231F20"/>
        </w:rPr>
        <w:t>Будь ласка, переконайтеся, що всі аксесуари в комплекті. Перелік комплектації включає портативну електростанцію BLUETTI EB70S, перехідник змінного струму та кабель для заряджання T200S, автомобільний зарядний кабель, фотоелектричний зарядний кабель, керівництво користувача, гарантійний талон і сертифікат якості.</w:t>
      </w:r>
    </w:p>
    <w:p w:rsidR="008C074E" w:rsidRDefault="008C074E">
      <w:pPr>
        <w:pStyle w:val="a3"/>
        <w:rPr>
          <w:sz w:val="20"/>
        </w:rPr>
      </w:pPr>
    </w:p>
    <w:p w:rsidR="008C074E" w:rsidRDefault="00F951C0">
      <w:pPr>
        <w:pStyle w:val="a3"/>
        <w:spacing w:before="11"/>
        <w:rPr>
          <w:sz w:val="23"/>
        </w:rPr>
      </w:pPr>
      <w:r>
        <w:rPr>
          <w:noProof/>
          <w:lang w:eastAsia="uk-U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380715</wp:posOffset>
            </wp:positionH>
            <wp:positionV relativeFrom="paragraph">
              <wp:posOffset>244020</wp:posOffset>
            </wp:positionV>
            <wp:extent cx="1138850" cy="766762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5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2396848</wp:posOffset>
            </wp:positionH>
            <wp:positionV relativeFrom="paragraph">
              <wp:posOffset>215615</wp:posOffset>
            </wp:positionV>
            <wp:extent cx="834442" cy="83820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4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4106852</wp:posOffset>
            </wp:positionH>
            <wp:positionV relativeFrom="paragraph">
              <wp:posOffset>209848</wp:posOffset>
            </wp:positionV>
            <wp:extent cx="460395" cy="842962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95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74E" w:rsidRDefault="008C074E">
      <w:pPr>
        <w:pStyle w:val="a3"/>
        <w:spacing w:before="8"/>
        <w:rPr>
          <w:sz w:val="7"/>
        </w:rPr>
      </w:pPr>
    </w:p>
    <w:p w:rsidR="008C074E" w:rsidRDefault="001C2B5C">
      <w:pPr>
        <w:pStyle w:val="1"/>
        <w:tabs>
          <w:tab w:val="left" w:pos="3838"/>
          <w:tab w:val="left" w:pos="6279"/>
        </w:tabs>
        <w:spacing w:line="209" w:lineRule="exact"/>
        <w:ind w:left="941"/>
        <w:rPr>
          <w:rFonts w:ascii="Verdana"/>
        </w:rPr>
      </w:pPr>
      <w:r>
        <w:rPr>
          <w:rFonts w:ascii="Verdana"/>
        </w:rPr>
      </w:r>
      <w:r>
        <w:rPr>
          <w:rFonts w:ascii="Verdana"/>
        </w:rPr>
        <w:pict>
          <v:group id="_x0000_s1772" style="width:9.3pt;height:10.45pt;mso-position-horizontal-relative:char;mso-position-vertical-relative:line" coordsize="186,209">
            <v:shape id="_x0000_s1774" type="#_x0000_t75" style="position:absolute;top:10;width:186;height:188">
              <v:imagedata r:id="rId20" o:title=""/>
            </v:shape>
            <v:shape id="_x0000_s1773" type="#_x0000_t202" style="position:absolute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jc w:val="center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 w:rsidR="00F951C0">
        <w:rPr>
          <w:rFonts w:ascii="Verdana"/>
        </w:rPr>
        <w:tab/>
      </w:r>
      <w:r>
        <w:pict>
          <v:group id="_x0000_s1769" style="width:9.3pt;height:10.45pt;mso-position-horizontal-relative:char;mso-position-vertical-relative:line" coordsize="186,209">
            <v:shape id="_x0000_s1771" type="#_x0000_t75" style="position:absolute;top:10;width:186;height:188">
              <v:imagedata r:id="rId20" o:title=""/>
            </v:shape>
            <v:shape id="_x0000_s1770" type="#_x0000_t202" style="position:absolute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ind w:left="47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  <w:r w:rsidR="00F951C0">
        <w:rPr>
          <w:rFonts w:ascii="Verdana"/>
        </w:rPr>
        <w:tab/>
      </w:r>
      <w:r>
        <w:pict>
          <v:group id="_x0000_s1766" style="width:9.3pt;height:10.45pt;mso-position-horizontal-relative:char;mso-position-vertical-relative:line" coordsize="186,209">
            <v:shape id="_x0000_s1768" type="#_x0000_t75" style="position:absolute;top:10;width:186;height:188">
              <v:imagedata r:id="rId21" o:title=""/>
            </v:shape>
            <v:shape id="_x0000_s1767" type="#_x0000_t202" style="position:absolute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ind w:left="47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:rsidR="008C074E" w:rsidRDefault="008C074E">
      <w:pPr>
        <w:pStyle w:val="a3"/>
        <w:spacing w:before="9"/>
        <w:rPr>
          <w:sz w:val="5"/>
        </w:rPr>
      </w:pPr>
    </w:p>
    <w:p w:rsidR="008C074E" w:rsidRDefault="008C074E">
      <w:pPr>
        <w:rPr>
          <w:sz w:val="5"/>
        </w:rPr>
        <w:sectPr w:rsidR="008C074E">
          <w:footerReference w:type="default" r:id="rId22"/>
          <w:pgSz w:w="8230" w:h="11910"/>
          <w:pgMar w:top="360" w:right="460" w:bottom="600" w:left="460" w:header="0" w:footer="402" w:gutter="0"/>
          <w:cols w:space="720"/>
        </w:sectPr>
      </w:pPr>
    </w:p>
    <w:p w:rsidR="008C074E" w:rsidRDefault="00F951C0">
      <w:pPr>
        <w:spacing w:before="83"/>
        <w:ind w:left="481"/>
        <w:rPr>
          <w:sz w:val="16"/>
        </w:rPr>
      </w:pPr>
      <w:r>
        <w:rPr>
          <w:color w:val="231F20"/>
          <w:sz w:val="16"/>
        </w:rPr>
        <w:t>Електростанція</w:t>
      </w:r>
    </w:p>
    <w:p w:rsidR="008C074E" w:rsidRPr="00F951C0" w:rsidRDefault="00F951C0" w:rsidP="00F951C0">
      <w:pPr>
        <w:spacing w:before="80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Перехідник змінного струму</w:t>
      </w:r>
    </w:p>
    <w:p w:rsidR="008C074E" w:rsidRPr="00F951C0" w:rsidRDefault="00F951C0" w:rsidP="00F951C0">
      <w:pPr>
        <w:spacing w:before="82"/>
        <w:ind w:left="139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Автомобільний зарядний кабель</w:t>
      </w:r>
    </w:p>
    <w:p w:rsidR="008C074E" w:rsidRDefault="008C074E">
      <w:pPr>
        <w:rPr>
          <w:sz w:val="16"/>
        </w:rPr>
        <w:sectPr w:rsidR="008C074E">
          <w:type w:val="continuous"/>
          <w:pgSz w:w="8230" w:h="11910"/>
          <w:pgMar w:top="60" w:right="460" w:bottom="0" w:left="460" w:header="720" w:footer="720" w:gutter="0"/>
          <w:cols w:num="3" w:space="720" w:equalWidth="0">
            <w:col w:w="1969" w:space="1206"/>
            <w:col w:w="1492" w:space="798"/>
            <w:col w:w="1845"/>
          </w:cols>
        </w:sectPr>
      </w:pPr>
    </w:p>
    <w:p w:rsidR="008C074E" w:rsidRDefault="008C074E">
      <w:pPr>
        <w:pStyle w:val="a3"/>
        <w:rPr>
          <w:sz w:val="20"/>
        </w:rPr>
      </w:pPr>
    </w:p>
    <w:p w:rsidR="008C074E" w:rsidRDefault="008C074E">
      <w:pPr>
        <w:pStyle w:val="a3"/>
        <w:rPr>
          <w:sz w:val="20"/>
        </w:rPr>
      </w:pPr>
    </w:p>
    <w:p w:rsidR="008C074E" w:rsidRDefault="008C074E">
      <w:pPr>
        <w:pStyle w:val="a3"/>
        <w:spacing w:before="4"/>
      </w:pPr>
    </w:p>
    <w:p w:rsidR="008C074E" w:rsidRDefault="00F951C0">
      <w:pPr>
        <w:pStyle w:val="1"/>
        <w:tabs>
          <w:tab w:val="left" w:pos="3550"/>
          <w:tab w:val="left" w:pos="5721"/>
        </w:tabs>
        <w:ind w:left="609"/>
        <w:rPr>
          <w:rFonts w:ascii="Verdana"/>
        </w:rPr>
      </w:pPr>
      <w:r>
        <w:rPr>
          <w:rFonts w:ascii="Verdana"/>
          <w:noProof/>
          <w:lang w:eastAsia="uk-UA"/>
        </w:rPr>
        <w:drawing>
          <wp:inline distT="0" distB="0" distL="0" distR="0">
            <wp:extent cx="540189" cy="814387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8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</w:rPr>
        <w:tab/>
      </w:r>
      <w:r>
        <w:rPr>
          <w:noProof/>
          <w:lang w:eastAsia="uk-UA"/>
        </w:rPr>
        <w:drawing>
          <wp:inline distT="0" distB="0" distL="0" distR="0">
            <wp:extent cx="483784" cy="700087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84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</w:rPr>
        <w:tab/>
      </w:r>
      <w:r>
        <w:rPr>
          <w:noProof/>
          <w:lang w:eastAsia="uk-UA"/>
        </w:rPr>
        <w:drawing>
          <wp:inline distT="0" distB="0" distL="0" distR="0">
            <wp:extent cx="824875" cy="700087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7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4E" w:rsidRDefault="001C2B5C">
      <w:pPr>
        <w:pStyle w:val="a3"/>
        <w:spacing w:before="11"/>
        <w:rPr>
          <w:sz w:val="5"/>
        </w:rPr>
      </w:pPr>
      <w:r>
        <w:pict>
          <v:group id="_x0000_s1763" style="position:absolute;margin-left:70.1pt;margin-top:5.6pt;width:9.3pt;height:10.45pt;z-index:-15710208;mso-wrap-distance-left:0;mso-wrap-distance-right:0;mso-position-horizontal-relative:page" coordorigin="1402,112" coordsize="186,209">
            <v:shape id="_x0000_s1765" type="#_x0000_t75" style="position:absolute;left:1401;top:122;width:186;height:188">
              <v:imagedata r:id="rId20" o:title=""/>
            </v:shape>
            <v:shape id="_x0000_s1764" type="#_x0000_t202" style="position:absolute;left:1401;top:112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ind w:left="39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760" style="position:absolute;margin-left:214.95pt;margin-top:5.55pt;width:9.3pt;height:10.45pt;z-index:-15709696;mso-wrap-distance-left:0;mso-wrap-distance-right:0;mso-position-horizontal-relative:page" coordorigin="4299,111" coordsize="186,209">
            <v:shape id="_x0000_s1762" type="#_x0000_t75" style="position:absolute;left:4298;top:121;width:186;height:188">
              <v:imagedata r:id="rId20" o:title=""/>
            </v:shape>
            <v:shape id="_x0000_s1761" type="#_x0000_t202" style="position:absolute;left:4298;top:111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ind w:left="47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757" style="position:absolute;margin-left:336.95pt;margin-top:5.55pt;width:9.3pt;height:10.45pt;z-index:-15709184;mso-wrap-distance-left:0;mso-wrap-distance-right:0;mso-position-horizontal-relative:page" coordorigin="6739,111" coordsize="186,209">
            <v:shape id="_x0000_s1759" type="#_x0000_t75" style="position:absolute;left:6739;top:121;width:186;height:188">
              <v:imagedata r:id="rId21" o:title=""/>
            </v:shape>
            <v:shape id="_x0000_s1758" type="#_x0000_t202" style="position:absolute;left:6739;top:110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ind w:left="43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9"/>
        <w:rPr>
          <w:sz w:val="5"/>
        </w:rPr>
      </w:pPr>
    </w:p>
    <w:p w:rsidR="008C074E" w:rsidRDefault="008C074E">
      <w:pPr>
        <w:rPr>
          <w:sz w:val="5"/>
        </w:rPr>
        <w:sectPr w:rsidR="008C074E">
          <w:type w:val="continuous"/>
          <w:pgSz w:w="8230" w:h="11910"/>
          <w:pgMar w:top="60" w:right="460" w:bottom="0" w:left="460" w:header="720" w:footer="720" w:gutter="0"/>
          <w:cols w:space="720"/>
        </w:sectPr>
      </w:pPr>
    </w:p>
    <w:p w:rsidR="008C074E" w:rsidRDefault="00F951C0">
      <w:pPr>
        <w:spacing w:before="51"/>
        <w:ind w:left="204"/>
        <w:rPr>
          <w:sz w:val="16"/>
        </w:rPr>
      </w:pPr>
      <w:r>
        <w:rPr>
          <w:color w:val="231F20"/>
          <w:sz w:val="16"/>
        </w:rPr>
        <w:t>Кабель зарядки від сонячних батарей</w:t>
      </w:r>
    </w:p>
    <w:p w:rsidR="008C074E" w:rsidRPr="00F951C0" w:rsidRDefault="00F951C0" w:rsidP="00F951C0">
      <w:pPr>
        <w:spacing w:before="51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Керівництво користувача</w:t>
      </w:r>
    </w:p>
    <w:p w:rsidR="008C074E" w:rsidRPr="00F951C0" w:rsidRDefault="00F951C0" w:rsidP="00F951C0">
      <w:pPr>
        <w:spacing w:before="51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Гарантійний талон</w:t>
      </w:r>
    </w:p>
    <w:p w:rsidR="008C074E" w:rsidRDefault="008C074E">
      <w:pPr>
        <w:rPr>
          <w:sz w:val="16"/>
        </w:rPr>
        <w:sectPr w:rsidR="008C074E">
          <w:type w:val="continuous"/>
          <w:pgSz w:w="8230" w:h="11910"/>
          <w:pgMar w:top="60" w:right="460" w:bottom="0" w:left="460" w:header="720" w:footer="720" w:gutter="0"/>
          <w:cols w:num="3" w:space="720" w:equalWidth="0">
            <w:col w:w="1905" w:space="1327"/>
            <w:col w:w="1236" w:space="1049"/>
            <w:col w:w="1793"/>
          </w:cols>
        </w:sectPr>
      </w:pPr>
    </w:p>
    <w:p w:rsidR="008C074E" w:rsidRDefault="008C074E">
      <w:pPr>
        <w:pStyle w:val="a3"/>
        <w:rPr>
          <w:sz w:val="20"/>
        </w:rPr>
      </w:pPr>
    </w:p>
    <w:p w:rsidR="008C074E" w:rsidRDefault="008C074E">
      <w:pPr>
        <w:pStyle w:val="a3"/>
        <w:spacing w:before="5"/>
        <w:rPr>
          <w:sz w:val="20"/>
        </w:rPr>
      </w:pPr>
    </w:p>
    <w:p w:rsidR="008C074E" w:rsidRDefault="00F951C0">
      <w:pPr>
        <w:pStyle w:val="a3"/>
        <w:ind w:left="48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700085" cy="700087"/>
            <wp:effectExtent l="0" t="0" r="0" b="0"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4E" w:rsidRDefault="001C2B5C">
      <w:pPr>
        <w:pStyle w:val="a3"/>
        <w:spacing w:before="3"/>
        <w:rPr>
          <w:sz w:val="15"/>
        </w:rPr>
      </w:pPr>
      <w:r>
        <w:pict>
          <v:group id="_x0000_s1754" style="position:absolute;margin-left:70.1pt;margin-top:11.25pt;width:9.3pt;height:10.45pt;z-index:-15708672;mso-wrap-distance-left:0;mso-wrap-distance-right:0;mso-position-horizontal-relative:page" coordorigin="1402,225" coordsize="186,209">
            <v:shape id="_x0000_s1756" type="#_x0000_t75" style="position:absolute;left:1401;top:234;width:186;height:188">
              <v:imagedata r:id="rId20" o:title=""/>
            </v:shape>
            <v:shape id="_x0000_s1755" type="#_x0000_t202" style="position:absolute;left:1401;top:224;width:186;height:209" filled="f" stroked="f">
              <v:textbox inset="0,0,0,0">
                <w:txbxContent>
                  <w:p w:rsidR="00F951C0" w:rsidRDefault="00F951C0">
                    <w:pPr>
                      <w:spacing w:before="6"/>
                      <w:ind w:left="45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F951C0">
      <w:pPr>
        <w:spacing w:before="122"/>
        <w:ind w:left="158"/>
        <w:rPr>
          <w:sz w:val="16"/>
        </w:rPr>
      </w:pPr>
      <w:r>
        <w:rPr>
          <w:color w:val="231F20"/>
          <w:sz w:val="16"/>
        </w:rPr>
        <w:t>Сертифікат проходження перевірки якості</w:t>
      </w:r>
    </w:p>
    <w:p w:rsidR="008C074E" w:rsidRDefault="008C074E">
      <w:pPr>
        <w:rPr>
          <w:sz w:val="16"/>
        </w:rPr>
        <w:sectPr w:rsidR="008C074E">
          <w:type w:val="continuous"/>
          <w:pgSz w:w="8230" w:h="11910"/>
          <w:pgMar w:top="60" w:right="460" w:bottom="0" w:left="460" w:header="720" w:footer="720" w:gutter="0"/>
          <w:cols w:space="720"/>
        </w:sectPr>
      </w:pPr>
    </w:p>
    <w:p w:rsidR="008C074E" w:rsidRDefault="00F951C0">
      <w:pPr>
        <w:spacing w:before="77"/>
        <w:ind w:right="126"/>
        <w:jc w:val="right"/>
        <w:rPr>
          <w:sz w:val="14"/>
        </w:rPr>
      </w:pPr>
      <w:r>
        <w:rPr>
          <w:color w:val="231F20"/>
          <w:sz w:val="14"/>
        </w:rPr>
        <w:t>BLUETTI</w:t>
      </w:r>
    </w:p>
    <w:p w:rsidR="008C074E" w:rsidRDefault="001C2B5C">
      <w:pPr>
        <w:pStyle w:val="a3"/>
        <w:spacing w:before="9"/>
        <w:rPr>
          <w:sz w:val="14"/>
        </w:rPr>
      </w:pPr>
      <w:r>
        <w:pict>
          <v:group id="_x0000_s1751" style="position:absolute;margin-left:30.1pt;margin-top:10.9pt;width:238.8pt;height:18.65pt;z-index:-15708160;mso-wrap-distance-left:0;mso-wrap-distance-right:0;mso-position-horizontal-relative:page" coordorigin="602,218" coordsize="2694,373">
            <v:shape id="_x0000_s1753" type="#_x0000_t75" style="position:absolute;left:601;top:238;width:2694;height:343">
              <v:imagedata r:id="rId16" o:title=""/>
            </v:shape>
            <v:shape id="_x0000_s1752" type="#_x0000_t202" style="position:absolute;left:601;top:218;width:2694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5.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ОСНОВНІ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ОСОБЛИВОСТІ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rPr>
          <w:sz w:val="20"/>
        </w:rPr>
      </w:pPr>
    </w:p>
    <w:p w:rsidR="00F951C0" w:rsidRPr="00F951C0" w:rsidRDefault="00F951C0" w:rsidP="00F951C0">
      <w:pPr>
        <w:pStyle w:val="a3"/>
        <w:spacing w:before="8"/>
        <w:jc w:val="center"/>
        <w:rPr>
          <w:sz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76BAC051" wp14:editId="03C303A8">
            <wp:extent cx="3648852" cy="299986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9851" cy="30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4E" w:rsidRDefault="008C074E">
      <w:pPr>
        <w:pStyle w:val="a3"/>
        <w:rPr>
          <w:sz w:val="20"/>
        </w:rPr>
      </w:pPr>
    </w:p>
    <w:p w:rsidR="008C074E" w:rsidRDefault="008C074E">
      <w:pPr>
        <w:pStyle w:val="a3"/>
        <w:spacing w:before="7"/>
        <w:rPr>
          <w:sz w:val="22"/>
        </w:rPr>
      </w:pPr>
    </w:p>
    <w:p w:rsidR="008C074E" w:rsidRPr="00FB76D3" w:rsidRDefault="00F951C0">
      <w:pPr>
        <w:spacing w:before="89"/>
        <w:ind w:left="132"/>
        <w:rPr>
          <w:rFonts w:ascii="Arial Black"/>
          <w:lang w:val="ru-RU"/>
        </w:rPr>
      </w:pPr>
      <w:r>
        <w:rPr>
          <w:rFonts w:ascii="Arial Black"/>
          <w:color w:val="3E3F40"/>
        </w:rPr>
        <w:t>СТИСЛЕ</w:t>
      </w:r>
      <w:r>
        <w:rPr>
          <w:rFonts w:ascii="Arial Black"/>
          <w:color w:val="3E3F40"/>
        </w:rPr>
        <w:t xml:space="preserve"> </w:t>
      </w:r>
      <w:r>
        <w:rPr>
          <w:rFonts w:ascii="Arial Black"/>
          <w:color w:val="3E3F40"/>
        </w:rPr>
        <w:t>КЕРІВНИЦТВО</w:t>
      </w:r>
    </w:p>
    <w:p w:rsidR="008C074E" w:rsidRDefault="008C074E">
      <w:pPr>
        <w:pStyle w:val="a3"/>
        <w:spacing w:before="8"/>
        <w:rPr>
          <w:rFonts w:ascii="Arial Black"/>
          <w:sz w:val="14"/>
        </w:rPr>
      </w:pPr>
    </w:p>
    <w:p w:rsidR="008C074E" w:rsidRDefault="008C074E">
      <w:pPr>
        <w:rPr>
          <w:rFonts w:ascii="Arial Black"/>
          <w:sz w:val="14"/>
        </w:rPr>
        <w:sectPr w:rsidR="008C074E">
          <w:footerReference w:type="default" r:id="rId28"/>
          <w:pgSz w:w="8230" w:h="11910"/>
          <w:pgMar w:top="360" w:right="460" w:bottom="600" w:left="460" w:header="0" w:footer="402" w:gutter="0"/>
          <w:cols w:space="720"/>
        </w:sectPr>
      </w:pPr>
    </w:p>
    <w:p w:rsidR="008C074E" w:rsidRDefault="001C2B5C" w:rsidP="00F951C0">
      <w:pPr>
        <w:pStyle w:val="a3"/>
        <w:spacing w:before="107" w:line="456" w:lineRule="auto"/>
        <w:ind w:left="550" w:right="107"/>
      </w:pPr>
      <w:r>
        <w:pict>
          <v:group id="_x0000_s1739" style="position:absolute;left:0;text-align:left;margin-left:29.65pt;margin-top:4.35pt;width:16.95pt;height:10.95pt;z-index:15750144;mso-position-horizontal-relative:page" coordorigin="593,87" coordsize="339,219">
            <v:shape id="_x0000_s1741" type="#_x0000_t75" style="position:absolute;left:593;top:89;width:339;height:217">
              <v:imagedata r:id="rId29" o:title=""/>
            </v:shape>
            <v:shape id="_x0000_s1740" type="#_x0000_t202" style="position:absolute;left:593;top:87;width:339;height:219" filled="f" stroked="f">
              <v:textbox style="mso-next-textbox:#_x0000_s1740" inset="0,0,0,0">
                <w:txbxContent>
                  <w:p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36" style="position:absolute;left:0;text-align:left;margin-left:29.65pt;margin-top:25.1pt;width:16.95pt;height:10.95pt;z-index:15750656;mso-position-horizontal-relative:page" coordorigin="593,502" coordsize="339,219">
            <v:shape id="_x0000_s1738" type="#_x0000_t75" style="position:absolute;left:593;top:504;width:339;height:217">
              <v:imagedata r:id="rId29" o:title=""/>
            </v:shape>
            <v:shape id="_x0000_s1737" type="#_x0000_t202" style="position:absolute;left:593;top:502;width:339;height:219" filled="f" stroked="f">
              <v:textbox style="mso-next-textbox:#_x0000_s1737" inset="0,0,0,0">
                <w:txbxContent>
                  <w:p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33" style="position:absolute;left:0;text-align:left;margin-left:29.65pt;margin-top:44.1pt;width:16.95pt;height:10.95pt;z-index:15751168;mso-position-horizontal-relative:page" coordorigin="593,882" coordsize="339,219">
            <v:shape id="_x0000_s1735" type="#_x0000_t75" style="position:absolute;left:593;top:884;width:339;height:217">
              <v:imagedata r:id="rId29" o:title=""/>
            </v:shape>
            <v:shape id="_x0000_s1734" type="#_x0000_t202" style="position:absolute;left:593;top:882;width:339;height:219" filled="f" stroked="f">
              <v:textbox style="mso-next-textbox:#_x0000_s1734" inset="0,0,0,0">
                <w:txbxContent>
                  <w:p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03</w:t>
                    </w:r>
                  </w:p>
                </w:txbxContent>
              </v:textbox>
            </v:shape>
            <w10:wrap anchorx="page"/>
          </v:group>
        </w:pict>
      </w:r>
      <w:r w:rsidR="00F951C0">
        <w:rPr>
          <w:color w:val="3E3F40"/>
        </w:rPr>
        <w:t xml:space="preserve">Зарядний порт </w:t>
      </w:r>
      <w:r w:rsidR="00F951C0" w:rsidRPr="00FB76D3">
        <w:rPr>
          <w:color w:val="3E3F40"/>
          <w:lang w:val="ru-RU"/>
        </w:rPr>
        <w:t xml:space="preserve">                  </w:t>
      </w:r>
      <w:r w:rsidR="00F951C0">
        <w:rPr>
          <w:color w:val="3E3F40"/>
        </w:rPr>
        <w:t>РК-екран</w:t>
      </w:r>
    </w:p>
    <w:p w:rsidR="008C074E" w:rsidRDefault="00F951C0">
      <w:pPr>
        <w:pStyle w:val="a3"/>
        <w:spacing w:line="179" w:lineRule="exact"/>
        <w:ind w:left="550"/>
      </w:pPr>
      <w:r>
        <w:rPr>
          <w:color w:val="3E3F40"/>
        </w:rPr>
        <w:t>Бездротова зарядна панель</w:t>
      </w:r>
    </w:p>
    <w:p w:rsidR="008C074E" w:rsidRDefault="001C2B5C">
      <w:pPr>
        <w:pStyle w:val="a3"/>
        <w:spacing w:before="180" w:line="403" w:lineRule="auto"/>
        <w:ind w:left="550" w:right="131"/>
      </w:pPr>
      <w:r>
        <w:pict>
          <v:group id="_x0000_s1730" style="position:absolute;left:0;text-align:left;margin-left:29.65pt;margin-top:8pt;width:16.95pt;height:10.95pt;z-index:15751680;mso-position-horizontal-relative:page" coordorigin="593,160" coordsize="339,219">
            <v:shape id="_x0000_s1732" type="#_x0000_t75" style="position:absolute;left:593;top:162;width:339;height:217">
              <v:imagedata r:id="rId29" o:title=""/>
            </v:shape>
            <v:shape id="_x0000_s1731" type="#_x0000_t202" style="position:absolute;left:593;top:160;width:339;height:219" filled="f" stroked="f">
              <v:textbox style="mso-next-textbox:#_x0000_s1731" inset="0,0,0,0">
                <w:txbxContent>
                  <w:p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27" style="position:absolute;left:0;text-align:left;margin-left:29.65pt;margin-top:26.35pt;width:16.95pt;height:10.95pt;z-index:15752192;mso-position-horizontal-relative:page" coordorigin="593,527" coordsize="339,219">
            <v:shape id="_x0000_s1729" type="#_x0000_t75" style="position:absolute;left:593;top:528;width:339;height:217">
              <v:imagedata r:id="rId29" o:title=""/>
            </v:shape>
            <v:shape id="_x0000_s1728" type="#_x0000_t202" style="position:absolute;left:593;top:526;width:339;height:219" filled="f" stroked="f">
              <v:textbox style="mso-next-textbox:#_x0000_s1728" inset="0,0,0,0">
                <w:txbxContent>
                  <w:p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24" style="position:absolute;left:0;text-align:left;margin-left:29.65pt;margin-top:43pt;width:16.95pt;height:10.95pt;z-index:15752704;mso-position-horizontal-relative:page" coordorigin="593,860" coordsize="339,219">
            <v:shape id="_x0000_s1726" type="#_x0000_t75" style="position:absolute;left:593;top:862;width:339;height:217">
              <v:imagedata r:id="rId29" o:title=""/>
            </v:shape>
            <v:shape id="_x0000_s1725" type="#_x0000_t202" style="position:absolute;left:593;top:860;width:339;height:219" filled="f" stroked="f">
              <v:textbox style="mso-next-textbox:#_x0000_s1725" inset="0,0,0,0">
                <w:txbxContent>
                  <w:p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06</w:t>
                    </w:r>
                  </w:p>
                </w:txbxContent>
              </v:textbox>
            </v:shape>
            <w10:wrap anchorx="page"/>
          </v:group>
        </w:pict>
      </w:r>
      <w:r w:rsidR="00F951C0">
        <w:t>Світлодіодна кнопка</w:t>
      </w:r>
      <w:r w:rsidR="00F951C0">
        <w:rPr>
          <w:color w:val="3E3F40"/>
        </w:rPr>
        <w:t xml:space="preserve"> Світлодіодна лампа</w:t>
      </w:r>
    </w:p>
    <w:p w:rsidR="008C074E" w:rsidRPr="00FB76D3" w:rsidRDefault="00F951C0">
      <w:pPr>
        <w:pStyle w:val="a3"/>
        <w:spacing w:line="186" w:lineRule="exact"/>
        <w:ind w:left="550"/>
        <w:rPr>
          <w:lang w:val="ru-RU"/>
        </w:rPr>
      </w:pPr>
      <w:r>
        <w:rPr>
          <w:color w:val="3E3F40"/>
        </w:rPr>
        <w:t xml:space="preserve">Кнопка живлення </w:t>
      </w:r>
      <w:r w:rsidR="00E07F15">
        <w:rPr>
          <w:color w:val="3E3F40"/>
        </w:rPr>
        <w:t>П.С.</w:t>
      </w:r>
    </w:p>
    <w:p w:rsidR="00F951C0" w:rsidRPr="00F951C0" w:rsidRDefault="00196FAB" w:rsidP="00F951C0">
      <w:pPr>
        <w:pStyle w:val="a3"/>
        <w:spacing w:before="107" w:line="456" w:lineRule="auto"/>
        <w:ind w:left="550" w:right="681"/>
        <w:rPr>
          <w:color w:val="3E3F40"/>
          <w:lang w:val="ru-RU"/>
        </w:rPr>
      </w:pPr>
      <w:r>
        <w:br w:type="column"/>
      </w:r>
      <w:r w:rsidR="00F951C0" w:rsidRPr="00F951C0">
        <w:rPr>
          <w:lang w:val="ru-RU"/>
        </w:rPr>
        <w:t xml:space="preserve">         </w:t>
      </w:r>
      <w:r>
        <w:rPr>
          <w:color w:val="3E3F40"/>
        </w:rPr>
        <w:t xml:space="preserve">USB-C порт </w:t>
      </w:r>
    </w:p>
    <w:p w:rsidR="008C074E" w:rsidRDefault="00F951C0" w:rsidP="00F951C0">
      <w:pPr>
        <w:pStyle w:val="a3"/>
        <w:spacing w:before="107" w:line="456" w:lineRule="auto"/>
        <w:ind w:left="550" w:right="681"/>
      </w:pPr>
      <w:r w:rsidRPr="00F951C0">
        <w:rPr>
          <w:color w:val="3E3F40"/>
          <w:lang w:val="ru-RU"/>
        </w:rPr>
        <w:t xml:space="preserve">         </w:t>
      </w:r>
      <w:r w:rsidR="00196FAB">
        <w:rPr>
          <w:color w:val="3E3F40"/>
        </w:rPr>
        <w:t>USB-A порт</w:t>
      </w:r>
    </w:p>
    <w:p w:rsidR="008C074E" w:rsidRDefault="001C2B5C">
      <w:pPr>
        <w:pStyle w:val="a3"/>
        <w:spacing w:line="182" w:lineRule="exact"/>
        <w:ind w:left="550"/>
      </w:pPr>
      <w:r>
        <w:pict>
          <v:group id="_x0000_s1721" style="position:absolute;left:0;text-align:left;margin-left:258.65pt;margin-top:-42.55pt;width:16.95pt;height:10.95pt;z-index:15753216;mso-position-horizontal-relative:page" coordorigin="5173,-851" coordsize="339,219">
            <v:shape id="_x0000_s1723" type="#_x0000_t75" style="position:absolute;left:5173;top:-850;width:339;height:217">
              <v:imagedata r:id="rId29" o:title=""/>
            </v:shape>
            <v:shape id="_x0000_s1722" type="#_x0000_t202" style="position:absolute;left:5173;top:-852;width:339;height:219" filled="f" stroked="f">
              <v:textbox style="mso-next-textbox:#_x0000_s1722" inset="0,0,0,0">
                <w:txbxContent>
                  <w:p w:rsidR="008C074E" w:rsidRDefault="00196FAB">
                    <w:pPr>
                      <w:spacing w:before="6"/>
                      <w:ind w:left="1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8" style="position:absolute;left:0;text-align:left;margin-left:258.65pt;margin-top:-21.8pt;width:16.95pt;height:10.95pt;z-index:15753728;mso-position-horizontal-relative:page" coordorigin="5173,-436" coordsize="339,219">
            <v:shape id="_x0000_s1720" type="#_x0000_t75" style="position:absolute;left:5173;top:-435;width:339;height:217">
              <v:imagedata r:id="rId29" o:title=""/>
            </v:shape>
            <v:shape id="_x0000_s1719" type="#_x0000_t202" style="position:absolute;left:5173;top:-437;width:339;height:219" filled="f" stroked="f">
              <v:textbox style="mso-next-textbox:#_x0000_s1719" inset="0,0,0,0">
                <w:txbxContent>
                  <w:p w:rsidR="008C074E" w:rsidRDefault="00196FAB">
                    <w:pPr>
                      <w:spacing w:before="6"/>
                      <w:ind w:left="7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5" style="position:absolute;left:0;text-align:left;margin-left:258.65pt;margin-top:-2.8pt;width:16.95pt;height:10.95pt;z-index:15754240;mso-position-horizontal-relative:page" coordorigin="5173,-56" coordsize="339,219">
            <v:shape id="_x0000_s1717" type="#_x0000_t75" style="position:absolute;left:5173;top:-55;width:339;height:217">
              <v:imagedata r:id="rId29" o:title=""/>
            </v:shape>
            <v:shape id="_x0000_s1716" type="#_x0000_t202" style="position:absolute;left:5173;top:-57;width:339;height:219" filled="f" stroked="f">
              <v:textbox style="mso-next-textbox:#_x0000_s1716" inset="0,0,0,0">
                <w:txbxContent>
                  <w:p w:rsidR="008C074E" w:rsidRDefault="00196FAB">
                    <w:pPr>
                      <w:spacing w:before="6"/>
                      <w:ind w:left="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09</w:t>
                    </w:r>
                  </w:p>
                </w:txbxContent>
              </v:textbox>
            </v:shape>
            <w10:wrap anchorx="page"/>
          </v:group>
        </w:pict>
      </w:r>
      <w:r w:rsidR="00F951C0" w:rsidRPr="00F951C0">
        <w:rPr>
          <w:color w:val="3E3F40"/>
          <w:lang w:val="ru-RU"/>
        </w:rPr>
        <w:t xml:space="preserve">         </w:t>
      </w:r>
      <w:r w:rsidR="00196FAB">
        <w:rPr>
          <w:color w:val="3E3F40"/>
        </w:rPr>
        <w:t>DC 5521 Вихідний порт</w:t>
      </w:r>
    </w:p>
    <w:p w:rsidR="00F951C0" w:rsidRDefault="001C2B5C">
      <w:pPr>
        <w:pStyle w:val="a3"/>
        <w:spacing w:before="37" w:line="398" w:lineRule="exact"/>
        <w:ind w:left="550" w:hanging="1"/>
        <w:rPr>
          <w:color w:val="3E3F40"/>
        </w:rPr>
      </w:pPr>
      <w:r>
        <w:pict>
          <v:group id="_x0000_s1712" style="position:absolute;left:0;text-align:left;margin-left:258.65pt;margin-top:7.8pt;width:16.95pt;height:10.95pt;z-index:15754752;mso-position-horizontal-relative:page" coordorigin="5173,156" coordsize="339,219">
            <v:shape id="_x0000_s1714" type="#_x0000_t75" style="position:absolute;left:5173;top:158;width:339;height:217">
              <v:imagedata r:id="rId29" o:title=""/>
            </v:shape>
            <v:shape id="_x0000_s1713" type="#_x0000_t202" style="position:absolute;left:5173;top:156;width:339;height:219" filled="f" stroked="f">
              <v:textbox style="mso-next-textbox:#_x0000_s1713" inset="0,0,0,0">
                <w:txbxContent>
                  <w:p w:rsidR="008C074E" w:rsidRDefault="00196FAB">
                    <w:pPr>
                      <w:spacing w:before="6"/>
                      <w:ind w:left="2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09" style="position:absolute;left:0;text-align:left;margin-left:258.65pt;margin-top:27.5pt;width:16.95pt;height:10.95pt;z-index:15755264;mso-position-horizontal-relative:page" coordorigin="5173,550" coordsize="339,219">
            <v:shape id="_x0000_s1711" type="#_x0000_t75" style="position:absolute;left:5173;top:551;width:339;height:217">
              <v:imagedata r:id="rId29" o:title=""/>
            </v:shape>
            <v:shape id="_x0000_s1710" type="#_x0000_t202" style="position:absolute;left:5173;top:549;width:339;height:219" filled="f" stroked="f">
              <v:textbox style="mso-next-textbox:#_x0000_s1710" inset="0,0,0,0">
                <w:txbxContent>
                  <w:p w:rsidR="008C074E" w:rsidRDefault="00196FAB">
                    <w:pPr>
                      <w:spacing w:before="6"/>
                      <w:ind w:left="53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951C0" w:rsidRPr="00F951C0">
        <w:rPr>
          <w:color w:val="3E3F40"/>
          <w:lang w:val="ru-RU"/>
        </w:rPr>
        <w:t xml:space="preserve">         </w:t>
      </w:r>
      <w:r w:rsidR="00F951C0">
        <w:rPr>
          <w:color w:val="3E3F40"/>
        </w:rPr>
        <w:t>Порт прикурювала</w:t>
      </w:r>
    </w:p>
    <w:p w:rsidR="008C074E" w:rsidRDefault="00FB76D3" w:rsidP="00FB76D3">
      <w:pPr>
        <w:pStyle w:val="a3"/>
        <w:spacing w:line="398" w:lineRule="exact"/>
        <w:ind w:left="550"/>
      </w:pPr>
      <w:r>
        <w:rPr>
          <w:color w:val="3E3F40"/>
        </w:rPr>
        <w:t xml:space="preserve">         </w:t>
      </w:r>
      <w:r w:rsidR="00196FAB">
        <w:rPr>
          <w:color w:val="3E3F40"/>
        </w:rPr>
        <w:t xml:space="preserve">Кнопка живлення </w:t>
      </w:r>
      <w:r>
        <w:rPr>
          <w:color w:val="3E3F40"/>
        </w:rPr>
        <w:t>З.С.</w:t>
      </w:r>
    </w:p>
    <w:p w:rsidR="008C074E" w:rsidRDefault="001C2B5C">
      <w:pPr>
        <w:pStyle w:val="a3"/>
        <w:spacing w:before="87"/>
        <w:ind w:left="550"/>
      </w:pPr>
      <w:r>
        <w:pict>
          <v:group id="_x0000_s1706" style="position:absolute;left:0;text-align:left;margin-left:258.65pt;margin-top:3.35pt;width:16.95pt;height:10.95pt;z-index:15755776;mso-position-horizontal-relative:page" coordorigin="5173,67" coordsize="339,219">
            <v:shape id="_x0000_s1708" type="#_x0000_t75" style="position:absolute;left:5173;top:69;width:339;height:217">
              <v:imagedata r:id="rId29" o:title=""/>
            </v:shape>
            <v:shape id="_x0000_s1707" type="#_x0000_t202" style="position:absolute;left:5173;top:67;width:339;height:219" filled="f" stroked="f">
              <v:textbox style="mso-next-textbox:#_x0000_s1707" inset="0,0,0,0">
                <w:txbxContent>
                  <w:p w:rsidR="008C074E" w:rsidRDefault="00196FAB">
                    <w:pPr>
                      <w:spacing w:before="6"/>
                      <w:ind w:left="3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B76D3">
        <w:t xml:space="preserve">         </w:t>
      </w:r>
      <w:r w:rsidR="00196FAB">
        <w:t xml:space="preserve">Розетка </w:t>
      </w:r>
      <w:r w:rsidR="00FB76D3">
        <w:t>З.С.</w:t>
      </w:r>
    </w:p>
    <w:p w:rsidR="008C074E" w:rsidRDefault="008C074E">
      <w:pPr>
        <w:sectPr w:rsidR="008C074E" w:rsidSect="00F951C0">
          <w:type w:val="continuous"/>
          <w:pgSz w:w="8230" w:h="11910"/>
          <w:pgMar w:top="60" w:right="460" w:bottom="0" w:left="460" w:header="720" w:footer="720" w:gutter="0"/>
          <w:cols w:num="2" w:space="720" w:equalWidth="0">
            <w:col w:w="3509" w:space="426"/>
            <w:col w:w="3375"/>
          </w:cols>
        </w:sectPr>
      </w:pPr>
    </w:p>
    <w:p w:rsidR="008C074E" w:rsidRDefault="00F951C0">
      <w:pPr>
        <w:spacing w:before="81"/>
        <w:ind w:left="125"/>
        <w:rPr>
          <w:sz w:val="14"/>
        </w:rPr>
      </w:pPr>
      <w:r>
        <w:rPr>
          <w:color w:val="231F20"/>
          <w:sz w:val="14"/>
        </w:rPr>
        <w:t>Просто увімкніть</w:t>
      </w:r>
    </w:p>
    <w:p w:rsidR="008C074E" w:rsidRDefault="001C2B5C">
      <w:pPr>
        <w:pStyle w:val="a3"/>
        <w:spacing w:before="5"/>
        <w:rPr>
          <w:sz w:val="14"/>
        </w:rPr>
      </w:pPr>
      <w:r>
        <w:pict>
          <v:group id="_x0000_s1703" style="position:absolute;margin-left:29.95pt;margin-top:10.7pt;width:265.25pt;height:18.65pt;z-index:-15700992;mso-wrap-distance-left:0;mso-wrap-distance-right:0;mso-position-horizontal-relative:page" coordorigin="599,214" coordsize="3186,373">
            <v:shape id="_x0000_s1705" style="position:absolute;left:599;top:234;width:3186;height:343" coordorigin="599,234" coordsize="3186,343" path="m3728,234r-3072,l634,239r-18,12l604,269r-5,22l599,521r5,22l616,561r18,12l656,577r3072,l3750,573r18,-12l3780,543r5,-22l3785,291r-5,-22l3768,251r-18,-12l3728,234xe" fillcolor="#231f20" stroked="f">
              <v:path arrowok="t"/>
            </v:shape>
            <v:shape id="_x0000_s1704" type="#_x0000_t202" style="position:absolute;left:599;top:214;width:3186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6.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ПРИСТУПАЮЧИ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ДО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РОБОТИ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10"/>
        <w:rPr>
          <w:sz w:val="8"/>
        </w:rPr>
      </w:pPr>
    </w:p>
    <w:p w:rsidR="008C074E" w:rsidRPr="00FB76D3" w:rsidRDefault="00F951C0" w:rsidP="00FB76D3">
      <w:pPr>
        <w:pStyle w:val="a3"/>
        <w:spacing w:before="107" w:line="285" w:lineRule="auto"/>
        <w:ind w:left="132" w:right="8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BLUETTI EB70S має окремі кнопки живлення змінного та постійного струму. Натисніть одну з них, щоб запустити або вимкнути вказану область порту.</w:t>
      </w:r>
    </w:p>
    <w:p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567"/>
        </w:tabs>
        <w:spacing w:before="100" w:line="285" w:lineRule="auto"/>
        <w:ind w:right="80" w:firstLine="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Увімкнути змінний/ постійний струм: швидко натисніть кнопку живлення змінного/ постійного струму; світловий індикатор і РК-екран будуть увімкнені, а РК-екран вимкнеться через кілька секунд.</w:t>
      </w:r>
    </w:p>
    <w:p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398"/>
          <w:tab w:val="left" w:pos="567"/>
        </w:tabs>
        <w:spacing w:before="99" w:line="285" w:lineRule="auto"/>
        <w:ind w:right="80" w:firstLine="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Вимкнути змінний/ постійний струм: натисніть і утримуйте кнопку живлення змінного/постійного струму протягом кількох секунд, індикатор і РК-екран згаснуть.</w:t>
      </w:r>
    </w:p>
    <w:p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408"/>
          <w:tab w:val="left" w:pos="567"/>
        </w:tabs>
        <w:spacing w:before="99" w:line="285" w:lineRule="auto"/>
        <w:ind w:right="80" w:firstLine="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Режим налаштування: одночасно натисніть і утримуйте кнопки живлення змінного та постійного струму, щоб увімкнути, й індикатор частоти почне блимати.</w:t>
      </w:r>
    </w:p>
    <w:p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407"/>
          <w:tab w:val="left" w:pos="567"/>
        </w:tabs>
        <w:spacing w:before="99"/>
        <w:ind w:left="406" w:right="80" w:hanging="275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Еко-режим: у «режимі налаштування» натисніть кнопку живлення постійного струму, щоб увімкнути/ вимкнути його.</w:t>
      </w:r>
    </w:p>
    <w:p w:rsidR="008C074E" w:rsidRDefault="00F951C0" w:rsidP="00FB76D3">
      <w:pPr>
        <w:pStyle w:val="a4"/>
        <w:numPr>
          <w:ilvl w:val="0"/>
          <w:numId w:val="3"/>
        </w:numPr>
        <w:tabs>
          <w:tab w:val="left" w:pos="567"/>
        </w:tabs>
        <w:spacing w:before="142" w:line="285" w:lineRule="auto"/>
        <w:ind w:right="80" w:firstLine="0"/>
        <w:jc w:val="both"/>
        <w:rPr>
          <w:sz w:val="18"/>
        </w:rPr>
      </w:pPr>
      <w:r w:rsidRPr="00FB76D3">
        <w:rPr>
          <w:color w:val="231F20"/>
          <w:sz w:val="16"/>
          <w:szCs w:val="16"/>
        </w:rPr>
        <w:t>Налаштування частоти: у «режимі налаштування» натисніть кнопку живлення змінного струму, щоб перемкнути частоту вихідних портів змінного струму на 50 Гц або 60 Гц, залежно від вашого місцезнаходження.</w:t>
      </w:r>
    </w:p>
    <w:p w:rsidR="008C074E" w:rsidRDefault="001C2B5C" w:rsidP="00FB76D3">
      <w:pPr>
        <w:pStyle w:val="a3"/>
        <w:spacing w:before="5"/>
        <w:rPr>
          <w:sz w:val="15"/>
        </w:rPr>
      </w:pPr>
      <w:r>
        <w:pict>
          <v:group id="_x0000_s1700" style="position:absolute;margin-left:29.95pt;margin-top:19.85pt;width:286.25pt;height:18.65pt;z-index:-15700480;mso-wrap-distance-left:0;mso-wrap-distance-right:0;mso-position-horizontal-relative:page" coordorigin="599,397" coordsize="3442,373">
            <v:shape id="_x0000_s1702" style="position:absolute;left:599;top:417;width:3442;height:343" coordorigin="599,417" coordsize="3442,343" path="m3985,417r-3329,l634,422r-18,12l604,452r-5,22l599,703r5,22l616,744r18,12l656,760r3329,l4007,756r18,-12l4037,725r4,-22l4041,474r-4,-22l4025,434r-18,-12l3985,417xe" fillcolor="#231f20" stroked="f">
              <v:path arrowok="t"/>
            </v:shape>
            <v:shape id="_x0000_s1701" type="#_x0000_t202" style="position:absolute;left:599;top:397;width:3442;height:373" filled="f" stroked="f">
              <v:textbox style="mso-next-textbox:#_x0000_s1701"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7.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КЕРІВНИЦТВО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РК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ЕКРАНУ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675" style="position:absolute;margin-left:30.15pt;margin-top:51.2pt;width:226.5pt;height:137.2pt;z-index:-15699968;mso-wrap-distance-left:0;mso-wrap-distance-right:0;mso-position-horizontal-relative:page" coordorigin="603,1024" coordsize="4530,2744">
            <v:shape id="_x0000_s1699" type="#_x0000_t75" style="position:absolute;left:602;top:1352;width:4530;height:2117">
              <v:imagedata r:id="rId30" o:title=""/>
            </v:shape>
            <v:rect id="_x0000_s1698" style="position:absolute;left:1001;top:1234;width:20;height:218" fillcolor="#656568" stroked="f"/>
            <v:shape id="_x0000_s1697" style="position:absolute;left:919;top:1057;width:182;height:182" coordorigin="920,1058" coordsize="182,182" path="m1101,1149r-7,35l1075,1213r-29,19l1011,1239r-36,-7l946,1213r-19,-29l920,1149r7,-36l946,1084r29,-19l1011,1058r35,7l1075,1084r19,29l1101,1149xe" filled="f" strokecolor="#2a292a" strokeweight=".25pt">
              <v:path arrowok="t"/>
            </v:shape>
            <v:rect id="_x0000_s1696" style="position:absolute;left:1737;top:1236;width:20;height:217" fillcolor="#656568" stroked="f"/>
            <v:shape id="_x0000_s1695" style="position:absolute;left:1655;top:1059;width:182;height:182" coordorigin="1656,1060" coordsize="182,182" path="m1837,1150r-7,36l1811,1214r-29,20l1746,1241r-35,-7l1682,1214r-19,-28l1656,1150r7,-35l1682,1086r29,-19l1746,1060r36,7l1811,1086r19,29l1837,1150xe" filled="f" strokecolor="#2a292a" strokeweight=".25pt">
              <v:path arrowok="t"/>
            </v:shape>
            <v:rect id="_x0000_s1694" style="position:absolute;left:3255;top:1235;width:20;height:218" fillcolor="#656568" stroked="f"/>
            <v:shape id="_x0000_s1693" style="position:absolute;left:3174;top:1058;width:182;height:182" coordorigin="3174,1058" coordsize="182,182" path="m3355,1149r-7,35l3329,1213r-29,20l3265,1240r-36,-7l3201,1213r-20,-29l3174,1149r7,-35l3201,1085r28,-20l3265,1058r35,7l3329,1085r19,29l3355,1149xe" filled="f" strokecolor="#2a292a" strokeweight=".25pt">
              <v:path arrowok="t"/>
            </v:shape>
            <v:rect id="_x0000_s1692" style="position:absolute;left:968;top:3365;width:20;height:216" fillcolor="#656568" stroked="f"/>
            <v:shape id="_x0000_s1691" style="position:absolute;left:886;top:3579;width:182;height:182" coordorigin="887,3580" coordsize="182,182" path="m1068,3671r-7,35l1042,3735r-29,19l977,3761r-35,-7l913,3735r-19,-29l887,3671r7,-36l913,3606r29,-19l977,3580r36,7l1042,3606r19,29l1068,3671xe" filled="f" strokecolor="#2a292a" strokeweight=".25pt">
              <v:path arrowok="t"/>
            </v:shape>
            <v:rect id="_x0000_s1690" style="position:absolute;left:2641;top:3365;width:20;height:217" fillcolor="#656568" stroked="f"/>
            <v:shape id="_x0000_s1689" style="position:absolute;left:2560;top:3580;width:182;height:182" coordorigin="2560,3581" coordsize="182,182" path="m2741,3672r-7,35l2715,3736r-29,19l2651,3762r-36,-7l2587,3736r-20,-29l2560,3672r7,-36l2587,3607r28,-19l2651,3581r35,7l2715,3607r19,29l2741,3672xe" filled="f" strokecolor="#2a292a" strokeweight=".25pt">
              <v:path arrowok="t"/>
            </v:shape>
            <v:rect id="_x0000_s1688" style="position:absolute;left:3491;top:3366;width:20;height:216" fillcolor="#656568" stroked="f"/>
            <v:shape id="_x0000_s1687" style="position:absolute;left:3409;top:3580;width:182;height:182" coordorigin="3410,3580" coordsize="182,182" path="m3591,3671r-7,35l3565,3735r-29,19l3500,3761r-35,-7l3436,3735r-19,-29l3410,3671r7,-36l3436,3607r29,-20l3500,3580r36,7l3565,3607r19,28l3591,3671xe" filled="f" strokecolor="#2a292a" strokeweight=".25pt">
              <v:path arrowok="t"/>
            </v:shape>
            <v:rect id="_x0000_s1686" style="position:absolute;left:4491;top:3365;width:20;height:216" fillcolor="#656568" stroked="f"/>
            <v:shape id="_x0000_s1685" style="position:absolute;left:4409;top:3579;width:182;height:182" coordorigin="4410,3580" coordsize="182,182" path="m4591,3670r-7,36l4565,3735r-29,19l4501,3761r-36,-7l4436,3735r-19,-29l4410,3670r7,-35l4436,3606r29,-19l4501,3580r35,7l4565,3606r19,29l4591,3670xe" filled="f" strokecolor="#2a292a" strokeweight=".25pt">
              <v:path arrowok="t"/>
            </v:shape>
            <v:shape id="_x0000_s1684" type="#_x0000_t75" style="position:absolute;left:2889;top:3577;width:187;height:187">
              <v:imagedata r:id="rId31" o:title=""/>
            </v:shape>
            <v:rect id="_x0000_s1683" style="position:absolute;left:2972;top:3043;width:20;height:539" fillcolor="#656568" stroked="f"/>
            <v:shape id="_x0000_s1682" type="#_x0000_t202" style="position:absolute;left:955;top:1024;width:115;height:209" filled="f" stroked="f">
              <v:textbox style="mso-next-textbox:#_x0000_s1682" inset="0,0,0,0">
                <w:txbxContent>
                  <w:p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681" type="#_x0000_t202" style="position:absolute;left:1701;top:1044;width:129;height:209" filled="f" stroked="f">
              <v:textbox style="mso-next-textbox:#_x0000_s1681" inset="0,0,0,0">
                <w:txbxContent>
                  <w:p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1680" type="#_x0000_t202" style="position:absolute;left:3219;top:1024;width:111;height:209" filled="f" stroked="f">
              <v:textbox style="mso-next-textbox:#_x0000_s1680" inset="0,0,0,0">
                <w:txbxContent>
                  <w:p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1679" type="#_x0000_t202" style="position:absolute;left:915;top:3551;width:129;height:209" filled="f" stroked="f">
              <v:textbox style="mso-next-textbox:#_x0000_s1679" inset="0,0,0,0">
                <w:txbxContent>
                  <w:p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1678" type="#_x0000_t202" style="position:absolute;left:2598;top:3552;width:424;height:216" filled="f" stroked="f">
              <v:textbox style="mso-next-textbox:#_x0000_s1678" inset="0,0,0,0">
                <w:txbxContent>
                  <w:p w:rsidR="00F951C0" w:rsidRDefault="00F951C0">
                    <w:pPr>
                      <w:tabs>
                        <w:tab w:val="left" w:pos="349"/>
                      </w:tabs>
                      <w:spacing w:before="2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e</w:t>
                    </w:r>
                    <w:r>
                      <w:rPr>
                        <w:color w:val="3E3F40"/>
                        <w:sz w:val="16"/>
                      </w:rPr>
                      <w:tab/>
                      <w:t>f</w:t>
                    </w:r>
                  </w:p>
                </w:txbxContent>
              </v:textbox>
            </v:shape>
            <v:shape id="_x0000_s1677" type="#_x0000_t202" style="position:absolute;left:3449;top:3531;width:130;height:209" filled="f" stroked="f">
              <v:textbox style="mso-next-textbox:#_x0000_s1677" inset="0,0,0,0">
                <w:txbxContent>
                  <w:p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1676" type="#_x0000_t202" style="position:absolute;left:4449;top:3552;width:129;height:209" filled="f" stroked="f">
              <v:textbox style="mso-next-textbox:#_x0000_s1676" inset="0,0,0,0">
                <w:txbxContent>
                  <w:p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2"/>
        <w:rPr>
          <w:sz w:val="24"/>
        </w:rPr>
      </w:pPr>
    </w:p>
    <w:p w:rsidR="008C074E" w:rsidRDefault="008C074E">
      <w:pPr>
        <w:rPr>
          <w:sz w:val="24"/>
        </w:rPr>
        <w:sectPr w:rsidR="008C074E">
          <w:footerReference w:type="default" r:id="rId32"/>
          <w:pgSz w:w="8230" w:h="11910"/>
          <w:pgMar w:top="360" w:right="460" w:bottom="600" w:left="460" w:header="0" w:footer="402" w:gutter="0"/>
          <w:cols w:space="720"/>
        </w:sectPr>
      </w:pPr>
    </w:p>
    <w:p w:rsidR="008C074E" w:rsidRDefault="00F951C0">
      <w:pPr>
        <w:pStyle w:val="a4"/>
        <w:numPr>
          <w:ilvl w:val="0"/>
          <w:numId w:val="2"/>
        </w:numPr>
        <w:tabs>
          <w:tab w:val="left" w:pos="286"/>
        </w:tabs>
        <w:spacing w:before="106"/>
        <w:rPr>
          <w:sz w:val="16"/>
        </w:rPr>
      </w:pPr>
      <w:r>
        <w:rPr>
          <w:color w:val="3E3F40"/>
          <w:sz w:val="16"/>
        </w:rPr>
        <w:t>Значок Еко-режиму</w:t>
      </w:r>
    </w:p>
    <w:p w:rsidR="008C074E" w:rsidRDefault="008C074E">
      <w:pPr>
        <w:pStyle w:val="a3"/>
        <w:spacing w:before="11"/>
      </w:pPr>
    </w:p>
    <w:p w:rsidR="008C074E" w:rsidRDefault="00F951C0">
      <w:pPr>
        <w:pStyle w:val="a4"/>
        <w:numPr>
          <w:ilvl w:val="0"/>
          <w:numId w:val="2"/>
        </w:numPr>
        <w:tabs>
          <w:tab w:val="left" w:pos="300"/>
        </w:tabs>
        <w:spacing w:before="0"/>
        <w:ind w:left="299" w:hanging="180"/>
        <w:rPr>
          <w:sz w:val="16"/>
        </w:rPr>
      </w:pPr>
      <w:r>
        <w:rPr>
          <w:color w:val="3E3F40"/>
          <w:sz w:val="16"/>
        </w:rPr>
        <w:t>Ємність батареї</w:t>
      </w:r>
    </w:p>
    <w:p w:rsidR="008C074E" w:rsidRDefault="008C074E">
      <w:pPr>
        <w:pStyle w:val="a3"/>
        <w:rPr>
          <w:sz w:val="20"/>
        </w:rPr>
      </w:pPr>
    </w:p>
    <w:p w:rsidR="008C074E" w:rsidRDefault="008C074E">
      <w:pPr>
        <w:pStyle w:val="a3"/>
        <w:rPr>
          <w:sz w:val="17"/>
        </w:rPr>
      </w:pPr>
    </w:p>
    <w:p w:rsidR="008C074E" w:rsidRDefault="00F951C0">
      <w:pPr>
        <w:pStyle w:val="a4"/>
        <w:numPr>
          <w:ilvl w:val="0"/>
          <w:numId w:val="2"/>
        </w:numPr>
        <w:tabs>
          <w:tab w:val="left" w:pos="282"/>
        </w:tabs>
        <w:spacing w:before="0"/>
        <w:ind w:left="281" w:hanging="162"/>
        <w:rPr>
          <w:sz w:val="16"/>
        </w:rPr>
      </w:pPr>
      <w:r>
        <w:rPr>
          <w:color w:val="3E3F40"/>
          <w:sz w:val="16"/>
        </w:rPr>
        <w:t>Вхідна потужність</w:t>
      </w:r>
    </w:p>
    <w:p w:rsidR="008C074E" w:rsidRPr="00FB76D3" w:rsidRDefault="00F951C0">
      <w:pPr>
        <w:pStyle w:val="a4"/>
        <w:numPr>
          <w:ilvl w:val="0"/>
          <w:numId w:val="2"/>
        </w:numPr>
        <w:tabs>
          <w:tab w:val="left" w:pos="300"/>
        </w:tabs>
        <w:spacing w:before="106"/>
        <w:ind w:left="299" w:hanging="180"/>
        <w:rPr>
          <w:sz w:val="16"/>
          <w:szCs w:val="16"/>
        </w:rPr>
      </w:pPr>
      <w:r>
        <w:br w:type="column"/>
      </w:r>
      <w:r w:rsidRPr="00FB76D3">
        <w:rPr>
          <w:sz w:val="16"/>
          <w:szCs w:val="16"/>
        </w:rPr>
        <w:t>Значок сповіщення про низьку напругу</w:t>
      </w:r>
    </w:p>
    <w:p w:rsidR="008C074E" w:rsidRPr="00FB76D3" w:rsidRDefault="008C074E">
      <w:pPr>
        <w:pStyle w:val="a3"/>
        <w:spacing w:before="11"/>
        <w:rPr>
          <w:sz w:val="16"/>
          <w:szCs w:val="16"/>
        </w:rPr>
      </w:pPr>
    </w:p>
    <w:p w:rsidR="008C074E" w:rsidRPr="00FB76D3" w:rsidRDefault="00F951C0">
      <w:pPr>
        <w:pStyle w:val="a4"/>
        <w:numPr>
          <w:ilvl w:val="0"/>
          <w:numId w:val="2"/>
        </w:numPr>
        <w:tabs>
          <w:tab w:val="left" w:pos="288"/>
        </w:tabs>
        <w:spacing w:before="0" w:line="271" w:lineRule="auto"/>
        <w:ind w:left="281" w:right="38" w:hanging="162"/>
        <w:rPr>
          <w:sz w:val="16"/>
          <w:szCs w:val="16"/>
        </w:rPr>
      </w:pPr>
      <w:r w:rsidRPr="00FB76D3">
        <w:rPr>
          <w:color w:val="3E3F40"/>
          <w:sz w:val="16"/>
          <w:szCs w:val="16"/>
        </w:rPr>
        <w:t>Значок сповіщення про аномальну температуру</w:t>
      </w:r>
    </w:p>
    <w:p w:rsidR="008C074E" w:rsidRPr="00FB76D3" w:rsidRDefault="008C074E">
      <w:pPr>
        <w:pStyle w:val="a3"/>
        <w:spacing w:before="11"/>
        <w:rPr>
          <w:sz w:val="16"/>
          <w:szCs w:val="16"/>
        </w:rPr>
      </w:pPr>
    </w:p>
    <w:p w:rsidR="008C074E" w:rsidRPr="00FB76D3" w:rsidRDefault="00F951C0">
      <w:pPr>
        <w:pStyle w:val="a4"/>
        <w:numPr>
          <w:ilvl w:val="0"/>
          <w:numId w:val="2"/>
        </w:numPr>
        <w:tabs>
          <w:tab w:val="left" w:pos="286"/>
        </w:tabs>
        <w:spacing w:before="0"/>
        <w:rPr>
          <w:sz w:val="16"/>
          <w:szCs w:val="16"/>
        </w:rPr>
      </w:pPr>
      <w:r w:rsidRPr="00FB76D3">
        <w:rPr>
          <w:color w:val="3E3F40"/>
          <w:sz w:val="16"/>
          <w:szCs w:val="16"/>
        </w:rPr>
        <w:t>Вихідна потужність</w:t>
      </w:r>
    </w:p>
    <w:p w:rsidR="008C074E" w:rsidRPr="00FB76D3" w:rsidRDefault="00F951C0">
      <w:pPr>
        <w:pStyle w:val="a4"/>
        <w:numPr>
          <w:ilvl w:val="0"/>
          <w:numId w:val="2"/>
        </w:numPr>
        <w:tabs>
          <w:tab w:val="left" w:pos="301"/>
        </w:tabs>
        <w:spacing w:before="106"/>
        <w:ind w:left="300" w:hanging="181"/>
        <w:rPr>
          <w:sz w:val="16"/>
          <w:szCs w:val="16"/>
        </w:rPr>
      </w:pPr>
      <w:r w:rsidRPr="00FB76D3">
        <w:rPr>
          <w:sz w:val="16"/>
          <w:szCs w:val="16"/>
        </w:rPr>
        <w:br w:type="column"/>
        <w:t>Значок сповіщення про перевантаження</w:t>
      </w:r>
    </w:p>
    <w:p w:rsidR="008C074E" w:rsidRDefault="008C074E">
      <w:pPr>
        <w:pStyle w:val="a3"/>
        <w:spacing w:before="11"/>
      </w:pPr>
    </w:p>
    <w:p w:rsidR="008C074E" w:rsidRDefault="00F951C0">
      <w:pPr>
        <w:pStyle w:val="a4"/>
        <w:numPr>
          <w:ilvl w:val="0"/>
          <w:numId w:val="2"/>
        </w:numPr>
        <w:tabs>
          <w:tab w:val="left" w:pos="300"/>
        </w:tabs>
        <w:spacing w:before="0"/>
        <w:ind w:left="299" w:hanging="180"/>
        <w:rPr>
          <w:sz w:val="16"/>
        </w:rPr>
      </w:pPr>
      <w:r>
        <w:rPr>
          <w:color w:val="3E3F40"/>
          <w:sz w:val="16"/>
        </w:rPr>
        <w:t>Значок сповіщення про коротке замикання</w:t>
      </w:r>
    </w:p>
    <w:p w:rsidR="008C074E" w:rsidRDefault="008C074E">
      <w:pPr>
        <w:rPr>
          <w:sz w:val="16"/>
        </w:rPr>
        <w:sectPr w:rsidR="008C074E" w:rsidSect="00FB76D3">
          <w:type w:val="continuous"/>
          <w:pgSz w:w="8230" w:h="11910"/>
          <w:pgMar w:top="60" w:right="460" w:bottom="0" w:left="460" w:header="720" w:footer="720" w:gutter="0"/>
          <w:cols w:num="3" w:space="720" w:equalWidth="0">
            <w:col w:w="2092" w:space="283"/>
            <w:col w:w="2067" w:space="390"/>
            <w:col w:w="2478"/>
          </w:cols>
        </w:sectPr>
      </w:pPr>
    </w:p>
    <w:p w:rsidR="008C074E" w:rsidRDefault="00F951C0">
      <w:pPr>
        <w:spacing w:before="77"/>
        <w:ind w:right="130"/>
        <w:jc w:val="right"/>
        <w:rPr>
          <w:sz w:val="14"/>
        </w:rPr>
      </w:pPr>
      <w:r>
        <w:rPr>
          <w:color w:val="231F20"/>
          <w:sz w:val="14"/>
        </w:rPr>
        <w:t>BLUETTI</w:t>
      </w:r>
    </w:p>
    <w:p w:rsidR="008C074E" w:rsidRDefault="008C074E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4741"/>
      </w:tblGrid>
      <w:tr w:rsidR="008C074E">
        <w:trPr>
          <w:trHeight w:val="375"/>
        </w:trPr>
        <w:tc>
          <w:tcPr>
            <w:tcW w:w="7019" w:type="dxa"/>
            <w:gridSpan w:val="2"/>
            <w:shd w:val="clear" w:color="auto" w:fill="808285"/>
          </w:tcPr>
          <w:p w:rsidR="008C074E" w:rsidRDefault="00F951C0">
            <w:pPr>
              <w:pStyle w:val="TableParagraph"/>
              <w:spacing w:before="68"/>
              <w:ind w:left="2265" w:right="225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z w:val="16"/>
              </w:rPr>
              <w:t>Пояснення</w:t>
            </w:r>
            <w:r>
              <w:rPr>
                <w:rFonts w:ascii="Arial Black"/>
                <w:color w:val="FFFFFF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z w:val="16"/>
              </w:rPr>
              <w:t>стану</w:t>
            </w:r>
            <w:r>
              <w:rPr>
                <w:rFonts w:ascii="Arial Black"/>
                <w:color w:val="FFFFFF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z w:val="16"/>
              </w:rPr>
              <w:t>РК</w:t>
            </w:r>
            <w:r>
              <w:rPr>
                <w:rFonts w:ascii="Arial Black"/>
                <w:color w:val="FFFFFF"/>
                <w:sz w:val="16"/>
              </w:rPr>
              <w:t>-</w:t>
            </w:r>
            <w:r>
              <w:rPr>
                <w:rFonts w:ascii="Arial Black"/>
                <w:color w:val="FFFFFF"/>
                <w:sz w:val="16"/>
              </w:rPr>
              <w:t>екрана</w:t>
            </w:r>
          </w:p>
        </w:tc>
      </w:tr>
      <w:tr w:rsidR="008C074E">
        <w:trPr>
          <w:trHeight w:val="375"/>
        </w:trPr>
        <w:tc>
          <w:tcPr>
            <w:tcW w:w="2278" w:type="dxa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Звичайний запуск</w:t>
            </w:r>
          </w:p>
        </w:tc>
        <w:tc>
          <w:tcPr>
            <w:tcW w:w="4741" w:type="dxa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РК-екран вмикається.</w:t>
            </w:r>
          </w:p>
        </w:tc>
      </w:tr>
      <w:tr w:rsidR="008C074E">
        <w:trPr>
          <w:trHeight w:val="374"/>
        </w:trPr>
        <w:tc>
          <w:tcPr>
            <w:tcW w:w="2278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Звичайне вимкнення</w:t>
            </w:r>
          </w:p>
        </w:tc>
        <w:tc>
          <w:tcPr>
            <w:tcW w:w="4741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РК-екран вимикається.</w:t>
            </w:r>
          </w:p>
        </w:tc>
      </w:tr>
      <w:tr w:rsidR="008C074E">
        <w:trPr>
          <w:trHeight w:val="375"/>
        </w:trPr>
        <w:tc>
          <w:tcPr>
            <w:tcW w:w="2278" w:type="dxa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Перевантаження</w:t>
            </w:r>
          </w:p>
        </w:tc>
        <w:tc>
          <w:tcPr>
            <w:tcW w:w="4741" w:type="dxa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блимає «Перевантаження».</w:t>
            </w:r>
          </w:p>
        </w:tc>
      </w:tr>
      <w:tr w:rsidR="008C074E">
        <w:trPr>
          <w:trHeight w:val="375"/>
        </w:trPr>
        <w:tc>
          <w:tcPr>
            <w:tcW w:w="2278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Коротке замикання</w:t>
            </w:r>
          </w:p>
        </w:tc>
        <w:tc>
          <w:tcPr>
            <w:tcW w:w="4741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блимає «Коротке замикання».</w:t>
            </w:r>
          </w:p>
        </w:tc>
      </w:tr>
      <w:tr w:rsidR="008C074E">
        <w:trPr>
          <w:trHeight w:val="375"/>
        </w:trPr>
        <w:tc>
          <w:tcPr>
            <w:tcW w:w="2278" w:type="dxa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Запуск Еко-режиму</w:t>
            </w:r>
          </w:p>
        </w:tc>
        <w:tc>
          <w:tcPr>
            <w:tcW w:w="4741" w:type="dxa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відображається «Еко-режим».</w:t>
            </w:r>
          </w:p>
        </w:tc>
      </w:tr>
      <w:tr w:rsidR="008C074E">
        <w:trPr>
          <w:trHeight w:val="375"/>
        </w:trPr>
        <w:tc>
          <w:tcPr>
            <w:tcW w:w="2278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Закрити Еко-режим </w:t>
            </w:r>
          </w:p>
        </w:tc>
        <w:tc>
          <w:tcPr>
            <w:tcW w:w="4741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«Еко-режим» зникає на РК-екрані.</w:t>
            </w:r>
          </w:p>
        </w:tc>
      </w:tr>
      <w:tr w:rsidR="008C074E">
        <w:trPr>
          <w:trHeight w:val="375"/>
        </w:trPr>
        <w:tc>
          <w:tcPr>
            <w:tcW w:w="2278" w:type="dxa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Низький заряд батареї</w:t>
            </w:r>
          </w:p>
        </w:tc>
        <w:tc>
          <w:tcPr>
            <w:tcW w:w="4741" w:type="dxa"/>
          </w:tcPr>
          <w:p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Значок батареї на РК-екрані блимає.</w:t>
            </w:r>
          </w:p>
        </w:tc>
      </w:tr>
      <w:tr w:rsidR="008C074E">
        <w:trPr>
          <w:trHeight w:val="375"/>
        </w:trPr>
        <w:tc>
          <w:tcPr>
            <w:tcW w:w="2278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Висока/низька температура</w:t>
            </w:r>
          </w:p>
        </w:tc>
        <w:tc>
          <w:tcPr>
            <w:tcW w:w="4741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блимає «Температура».</w:t>
            </w:r>
          </w:p>
        </w:tc>
      </w:tr>
    </w:tbl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10"/>
        <w:rPr>
          <w:sz w:val="20"/>
        </w:rPr>
      </w:pPr>
      <w:r>
        <w:pict>
          <v:group id="_x0000_s1672" style="position:absolute;margin-left:29.95pt;margin-top:14.65pt;width:106.8pt;height:18.65pt;z-index:-15699456;mso-wrap-distance-left:0;mso-wrap-distance-right:0;mso-position-horizontal-relative:page" coordorigin="599,293" coordsize="2136,373">
            <v:shape id="_x0000_s1674" style="position:absolute;left:598;top:312;width:2136;height:343" coordorigin="599,313" coordsize="2136,343" path="m2677,313r-2022,l633,317r-18,12l603,347r-4,22l599,599r4,22l615,639r18,12l655,656r2022,l2699,651r18,-12l2729,621r5,-22l2734,369r-5,-22l2717,329r-18,-12l2677,313xe" fillcolor="#231f20" stroked="f">
              <v:path arrowok="t"/>
            </v:shape>
            <v:shape id="_x0000_s1673" type="#_x0000_t202" style="position:absolute;left:598;top:292;width:2136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8.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ЗАРЯДКА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8"/>
        <w:rPr>
          <w:sz w:val="17"/>
        </w:rPr>
      </w:pPr>
    </w:p>
    <w:p w:rsidR="008C074E" w:rsidRDefault="001C2B5C">
      <w:pPr>
        <w:pStyle w:val="a3"/>
        <w:spacing w:line="285" w:lineRule="auto"/>
        <w:ind w:left="132"/>
      </w:pPr>
      <w:r>
        <w:pict>
          <v:shape id="_x0000_s1671" style="position:absolute;left:0;text-align:left;margin-left:29.55pt;margin-top:62.15pt;width:4pt;height:4pt;z-index:15760896;mso-position-horizontal-relative:page" coordorigin="591,1243" coordsize="80,80" path="m631,1243r-16,3l602,1255r-8,13l591,1283r3,16l602,1312r13,8l631,1323r15,-3l659,1312r8,-13l671,1283r-4,-15l659,1255r-13,-9l631,1243xe" fillcolor="#231f20" stroked="f">
            <v:path arrowok="t"/>
            <w10:wrap anchorx="page"/>
          </v:shape>
        </w:pict>
      </w:r>
      <w:r w:rsidR="00F951C0">
        <w:t>EB70S підтримує п’ять способів зарядки: від змінного струму, сонячної батареї, автомобіля, генератора та свинцево-кислотної батареї.</w:t>
      </w:r>
    </w:p>
    <w:p w:rsidR="008C074E" w:rsidRDefault="001C2B5C">
      <w:pPr>
        <w:pStyle w:val="a3"/>
        <w:spacing w:before="1"/>
        <w:rPr>
          <w:sz w:val="15"/>
        </w:rPr>
      </w:pPr>
      <w:r>
        <w:pict>
          <v:group id="_x0000_s1667" style="position:absolute;margin-left:29.7pt;margin-top:11.15pt;width:320.8pt;height:15.8pt;z-index:-15698944;mso-wrap-distance-left:0;mso-wrap-distance-right:0;mso-position-horizontal-relative:page" coordorigin="594,223" coordsize="3704,316">
            <v:shape id="_x0000_s1670" style="position:absolute;left:593;top:226;width:3704;height:313" coordorigin="594,227" coordsize="3704,313" path="m4240,227r-3589,l629,231r-19,12l598,261r-4,22l594,482r4,22l610,522r19,12l651,539r3589,l4263,534r18,-12l4293,504r4,-22l4297,283r-4,-22l4281,243r-18,-12l4240,227xe" fillcolor="#ddd" stroked="f">
              <v:path arrowok="t"/>
            </v:shape>
            <v:shape id="_x0000_s1669" style="position:absolute;left:593;top:226;width:54;height:312" coordorigin="594,227" coordsize="54,312" path="m647,227r-21,5l609,244r-11,18l594,283r,199l598,503r11,18l626,533r21,5l647,227xe" fillcolor="#231f20" stroked="f">
              <v:path arrowok="t"/>
            </v:shape>
            <v:shape id="_x0000_s1668" type="#_x0000_t202" style="position:absolute;left:593;top:223;width:3704;height:316" filled="f" stroked="f">
              <v:textbox inset="0,0,0,0">
                <w:txbxContent>
                  <w:p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8.1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розетки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змінного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струму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F951C0">
      <w:pPr>
        <w:pStyle w:val="a3"/>
        <w:spacing w:before="91" w:line="285" w:lineRule="auto"/>
        <w:ind w:left="308" w:right="136"/>
        <w:jc w:val="both"/>
      </w:pPr>
      <w:r>
        <w:rPr>
          <w:color w:val="231F20"/>
        </w:rPr>
        <w:t xml:space="preserve">Підключіть вхідний штекер перехідника до настінної розетки, а інший кінець – до вхідного порту зарядки змінного струму EB70S. Обладнання оснащено вбудованою вдосконаленою схемою керування. Коли воно буде повністю </w:t>
      </w:r>
      <w:proofErr w:type="spellStart"/>
      <w:r>
        <w:rPr>
          <w:color w:val="231F20"/>
        </w:rPr>
        <w:t>заряджено</w:t>
      </w:r>
      <w:proofErr w:type="spellEnd"/>
      <w:r>
        <w:rPr>
          <w:color w:val="231F20"/>
        </w:rPr>
        <w:t xml:space="preserve"> (приблизно 4-5 годин), то автоматично припинить заряджатися.</w:t>
      </w:r>
    </w:p>
    <w:p w:rsidR="008C074E" w:rsidRDefault="001C2B5C">
      <w:pPr>
        <w:pStyle w:val="a3"/>
        <w:spacing w:before="1"/>
        <w:rPr>
          <w:sz w:val="13"/>
        </w:rPr>
      </w:pPr>
      <w:r>
        <w:pict>
          <v:shape id="_x0000_s1666" type="#_x0000_t202" style="position:absolute;margin-left:29.4pt;margin-top:10.2pt;width:107.3pt;height:14.4pt;z-index:-15698432;mso-wrap-distance-left:0;mso-wrap-distance-right:0;mso-position-horizontal-relative:page" filled="f" strokecolor="#050100" strokeweight=".5pt">
            <v:textbox inset="0,0,0,0">
              <w:txbxContent>
                <w:p w:rsidR="00F951C0" w:rsidRDefault="00F951C0">
                  <w:pPr>
                    <w:spacing w:before="45"/>
                    <w:ind w:left="86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Розетка змінного струму</w:t>
                  </w:r>
                </w:p>
              </w:txbxContent>
            </v:textbox>
            <w10:wrap type="topAndBottom" anchorx="page"/>
          </v:shape>
        </w:pict>
      </w:r>
    </w:p>
    <w:p w:rsidR="008C074E" w:rsidRDefault="001C2B5C">
      <w:pPr>
        <w:pStyle w:val="a3"/>
        <w:spacing w:line="99" w:lineRule="exact"/>
        <w:ind w:left="565"/>
        <w:rPr>
          <w:sz w:val="9"/>
        </w:rPr>
      </w:pPr>
      <w:r>
        <w:rPr>
          <w:sz w:val="9"/>
        </w:rPr>
      </w:r>
      <w:r>
        <w:rPr>
          <w:sz w:val="9"/>
        </w:rPr>
        <w:pict>
          <v:group id="_x0000_s1664" style="width:7.15pt;height:5pt;mso-position-horizontal-relative:char;mso-position-vertical-relative:line" coordsize="143,100">
            <v:shape id="_x0000_s1665" style="position:absolute;width:143;height:100" coordsize="143,100" path="m142,l,,71,99,142,xe" fillcolor="#050100" stroked="f">
              <v:path arrowok="t"/>
            </v:shape>
            <w10:anchorlock/>
          </v:group>
        </w:pict>
      </w:r>
    </w:p>
    <w:p w:rsidR="008C074E" w:rsidRDefault="001C2B5C">
      <w:pPr>
        <w:pStyle w:val="a3"/>
        <w:spacing w:before="4"/>
        <w:rPr>
          <w:sz w:val="7"/>
        </w:rPr>
      </w:pPr>
      <w:r>
        <w:pict>
          <v:group id="_x0000_s1612" style="position:absolute;margin-left:42.45pt;margin-top:6.4pt;width:312.6pt;height:102.95pt;z-index:-15697408;mso-wrap-distance-left:0;mso-wrap-distance-right:0;mso-position-horizontal-relative:page" coordorigin="849,128" coordsize="6252,2059">
            <v:shape id="_x0000_s1663" style="position:absolute;left:4537;top:421;width:2563;height:1720" coordorigin="4538,422" coordsize="2563,1720" path="m6817,422r-1928,1l4680,488r-16,3l4655,495r-6,5l4643,511r-19,3l4553,591r-15,89l4538,706r,16l4539,764r3,99l4547,1054r2,59l4552,1190r5,91l4563,1380r7,104l4577,1588r8,101l4591,1782r7,81l4603,1927r5,63l4622,2051r29,56l4702,2120r4,11l4730,2141r2204,-4l6955,2135r2,-16l7003,2101r37,-55l7054,1942r5,-86l7064,1759r5,-96l7074,1537r3,-88l7079,1351r9,-312l7091,944r2,-82l7096,796r1,-44l7101,685r-1,-40l7056,542r-54,-30l6991,506r-2,-11l6981,494,6817,422xe" fillcolor="#dcddde" stroked="f">
              <v:path arrowok="t"/>
            </v:shape>
            <v:shape id="_x0000_s1662" style="position:absolute;left:4716;top:608;width:2200;height:1167" coordorigin="4717,609" coordsize="2200,1167" path="m4847,609r-87,54l4721,709r-4,26l4717,776r7,164l4757,1635r,75l4772,1749r45,17l4907,1775r1848,l6829,1764r54,-57l6887,1634r27,-862l6917,693r-15,-42l6855,630r-94,-14l4880,616r-33,-7xe" fillcolor="#8d8e91" stroked="f">
              <v:path arrowok="t"/>
            </v:shape>
            <v:shape id="_x0000_s1661" type="#_x0000_t75" style="position:absolute;left:5523;top:1840;width:129;height:111">
              <v:imagedata r:id="rId33" o:title=""/>
            </v:shape>
            <v:shape id="_x0000_s1660" style="position:absolute;left:5671;top:1872;width:441;height:48" coordorigin="5671,1872" coordsize="441,48" o:spt="100" adj="0,,0" path="m5803,1872r,37l5808,1914r6,4l5822,1920r26,l5856,1918r6,-4l5864,1911r-40,l5821,1911r-4,-2l5815,1906r,-30l5803,1872xm5867,1872r-11,4l5856,1906r-3,3l5850,1911r-4,l5864,1911r3,-2l5867,1872xm5671,1874r,45l5716,1919r6,-1l5728,1915r,-2l5683,1913r,-32l5671,1874xm5712,1872r-40,l5685,1879r23,l5713,1879r4,2l5717,1889r-4,2l5709,1891r-23,l5686,1899r22,l5714,1899r5,2l5719,1911r-5,1l5710,1913r18,l5728,1898r-2,-2l5724,1895r-2,-1l5724,1894r1,-1l5727,1892r,-15l5720,1874r-8,-2xm6111,1872r-12,l6099,1919r12,l6111,1872xm6063,1879r-12,l6051,1919r12,l6063,1879xm6091,1872r-68,l6030,1879r54,l6091,1872xm5989,1879r-12,l5977,1919r12,l5989,1879xm6017,1872r-67,l5956,1879r55,l6017,1872xm5942,1872r-61,l5881,1919r63,l5937,1913r-44,l5893,1899r43,l5936,1892r-43,l5893,1879r42,l5942,1872xm5754,1872r-12,l5742,1919r46,l5795,1913r-41,l5754,1872xe" fillcolor="#050100" stroked="f">
              <v:stroke joinstyle="round"/>
              <v:formulas/>
              <v:path arrowok="t" o:connecttype="segments"/>
            </v:shape>
            <v:shape id="_x0000_s1659" type="#_x0000_t75" style="position:absolute;left:5490;top:721;width:661;height:329">
              <v:imagedata r:id="rId34" o:title=""/>
            </v:shape>
            <v:shape id="_x0000_s1658" type="#_x0000_t75" style="position:absolute;left:4537;top:420;width:2562;height:1723">
              <v:imagedata r:id="rId35" o:title=""/>
            </v:shape>
            <v:shape id="_x0000_s1657" type="#_x0000_t75" style="position:absolute;left:2516;top:793;width:667;height:175">
              <v:imagedata r:id="rId36" o:title=""/>
            </v:shape>
            <v:shape id="_x0000_s1656" style="position:absolute;left:858;top:737;width:486;height:763" coordorigin="859,737" coordsize="486,763" path="m1310,1500r-416,l880,1497r-11,-8l862,1478r-3,-13l859,772r3,-13l869,748r11,-8l894,737r416,l1324,740r11,8l1342,759r3,13l1345,1465r-3,13l1335,1489r-11,8l1310,1500xe" filled="f" strokecolor="#070101" strokeweight="1pt">
              <v:path arrowok="t"/>
            </v:shape>
            <v:shape id="_x0000_s1655" style="position:absolute;left:1228;top:737;width:2;height:763" coordorigin="1229,737" coordsize="0,763" path="m1229,737r,763e" stroked="f">
              <v:path arrowok="t"/>
            </v:shape>
            <v:line id="_x0000_s1654" style="position:absolute" from="1229,737" to="1229,1500" strokecolor="#070101" strokeweight="1pt"/>
            <v:shape id="_x0000_s1653" style="position:absolute;left:1273;top:743;width:2;height:763" coordorigin="1273,743" coordsize="0,763" path="m1273,743r,762e" stroked="f">
              <v:path arrowok="t"/>
            </v:shape>
            <v:line id="_x0000_s1652" style="position:absolute" from="1273,743" to="1273,1505" strokecolor="#070101" strokeweight="1pt"/>
            <v:line id="_x0000_s1651" style="position:absolute" from="1128,1535" to="1137,1535" strokecolor="#231a16" strokeweight=".25331mm"/>
            <v:line id="_x0000_s1650" style="position:absolute" from="1069,1649" to="1133,1649" strokecolor="#231a16" strokeweight=".15239mm"/>
            <v:shape id="_x0000_s1649" style="position:absolute;left:1060;top:1629;width:81;height:2" coordorigin="1060,1630" coordsize="81,1" path="m1141,1630r,l1140,1630r-3,l1134,1630r-5,l1122,1630r-6,l1101,1630r-15,l1079,1630r-6,l1068,1630r-4,l1061,1630r-1,e" filled="f" strokecolor="#231a16" strokeweight=".15239mm">
              <v:path arrowok="t"/>
            </v:shape>
            <v:line id="_x0000_s1648" style="position:absolute" from="1060,1649" to="1141,1649" strokecolor="#231a16" strokeweight=".15239mm"/>
            <v:line id="_x0000_s1647" style="position:absolute" from="1128,1562" to="1137,1562" strokecolor="#231a16" strokeweight=".16864mm"/>
            <v:line id="_x0000_s1646" style="position:absolute" from="1100,1573" to="1109,1573" strokecolor="#231a16" strokeweight=".56pt"/>
            <v:line id="_x0000_s1645" style="position:absolute" from="1128,1625" to="1137,1625" strokecolor="#231a16" strokeweight=".18061mm"/>
            <v:line id="_x0000_s1644" style="position:absolute" from="1064,1535" to="1073,1535" strokecolor="#231a16" strokeweight=".25294mm"/>
            <v:line id="_x0000_s1643" style="position:absolute" from="1064,1562" to="1073,1562" strokecolor="#231a16" strokeweight=".16828mm"/>
            <v:line id="_x0000_s1642" style="position:absolute" from="1064,1593" to="1073,1593" strokecolor="#231a16" strokeweight=".25894mm"/>
            <v:line id="_x0000_s1641" style="position:absolute" from="1064,1625" to="1073,1625" strokecolor="#231a16" strokeweight=".18061mm"/>
            <v:shape id="_x0000_s1640" style="position:absolute;left:1060;top:1508;width:2;height:20" coordorigin="1060,1509" coordsize="1,20" path="m1060,1509r,l1060,1511r,3l1060,1518r,4l1060,1525r,2l1060,1527r,1e" filled="f" strokecolor="#231a16" strokeweight=".15239mm">
              <v:path arrowok="t"/>
            </v:shape>
            <v:shape id="_x0000_s1639" style="position:absolute;left:1060;top:1542;width:2;height:44" coordorigin="1060,1542" coordsize="1,44" path="m1060,1542r,1l1060,1544r,2l1060,1549r,7l1060,1564r,8l1060,1579r,3l1060,1584r,1l1060,1586e" filled="f" strokecolor="#231a16" strokeweight=".15239mm">
              <v:path arrowok="t"/>
            </v:shape>
            <v:shape id="_x0000_s1638" style="position:absolute;left:1060;top:1600;width:2;height:49" coordorigin="1060,1600" coordsize="1,49" path="m1060,1600r,1l1060,1603r,2l1060,1637r,4l1060,1644r,3l1060,1648r,1e" filled="f" strokecolor="#231a16" strokeweight=".15239mm">
              <v:path arrowok="t"/>
            </v:shape>
            <v:shape id="_x0000_s1637" style="position:absolute;left:1060;top:1619;width:81;height:2" coordorigin="1060,1620" coordsize="81,1" path="m1060,1620r1,l1064,1620r4,l1073,1620r6,l1086,1620r15,l1140,1620r1,l1141,1620e" filled="f" strokecolor="#231a16" strokeweight=".15239mm">
              <v:path arrowok="t"/>
            </v:shape>
            <v:shape id="_x0000_s1636" style="position:absolute;left:1111;top:1578;width:2;height:37" coordorigin="1111,1579" coordsize="1,37" path="m1111,1615r,l1111,1614r,-2l1111,1610r,-3l1111,1604r,-7l1111,1590r,-3l1111,1584r,-2l1111,1580r,-1l1111,1579e" filled="f" strokecolor="#231a16" strokeweight=".15239mm">
              <v:path arrowok="t"/>
            </v:shape>
            <v:shape id="_x0000_s1635" style="position:absolute;left:1141;top:1542;width:2;height:44" coordorigin="1141,1542" coordsize="1,44" path="m1141,1586r,-1l1141,1584r,-2l1141,1579r,-7l1141,1564r,-8l1141,1549r,-3l1141,1544r,-1l1141,1542e" filled="f" strokecolor="#231a16" strokeweight=".15239mm">
              <v:path arrowok="t"/>
            </v:shape>
            <v:shape id="_x0000_s1634" style="position:absolute;left:1060;top:1508;width:81;height:20" coordorigin="1060,1509" coordsize="81,20" path="m1118,1528r,l1121,1528r4,l1129,1528r5,l1138,1528r2,l1141,1528r,l1141,1527r,-1l1141,1525r,-15l1141,1509r,l1141,1509r-1,l1139,1509r-3,l1133,1509r-5,l1125,1509r-4,l1113,1509r-10,l1083,1509r-9,l1070,1509r-3,l1064,1509r-2,l1061,1509r-1,e" filled="f" strokecolor="#231a16" strokeweight=".15239mm">
              <v:path arrowok="t"/>
            </v:shape>
            <v:shape id="_x0000_s1633" style="position:absolute;left:1060;top:1527;width:23;height:2" coordorigin="1060,1528" coordsize="23,1" path="m1083,1528r,l1080,1528r-4,l1072,1528r-4,l1064,1528r-3,l1061,1528r-1,e" filled="f" strokecolor="#231a16" strokeweight=".15239mm">
              <v:path arrowok="t"/>
            </v:shape>
            <v:shape id="_x0000_s1632" style="position:absolute;left:1117;top:1542;width:24;height:2" coordorigin="1118,1542" coordsize="24,1" path="m1141,1542r,l1140,1542r-2,l1134,1542r-5,l1125,1542r-4,l1118,1542r,e" filled="f" strokecolor="#231a16" strokeweight=".15239mm">
              <v:path arrowok="t"/>
            </v:shape>
            <v:shape id="_x0000_s1631" style="position:absolute;left:1060;top:1542;width:23;height:2" coordorigin="1060,1542" coordsize="23,1" path="m1083,1542r,l1080,1542r-4,l1072,1542r-4,l1064,1542r-3,l1061,1542r-1,e" filled="f" strokecolor="#231a16" strokeweight=".15239mm">
              <v:path arrowok="t"/>
            </v:shape>
            <v:shape id="_x0000_s1630" style="position:absolute;left:1060;top:1557;width:81;height:2" coordorigin="1060,1557" coordsize="81,1" path="m1141,1557r,l1140,1557r-2,l1134,1557r-5,l1122,1557r-6,l1101,1557r-15,l1079,1557r-6,l1068,1557r-4,l1061,1557r-1,e" filled="f" strokecolor="#231a16" strokeweight=".15239mm">
              <v:path arrowok="t"/>
            </v:shape>
            <v:shape id="_x0000_s1629" style="position:absolute;left:1060;top:1566;width:81;height:2" coordorigin="1060,1567" coordsize="81,1" path="m1141,1567r,l1140,1567r-2,l1134,1567r-5,l1122,1567r-6,l1101,1567r-15,l1079,1567r-6,l1068,1567r-4,l1061,1567r-1,e" filled="f" strokecolor="#231a16" strokeweight=".15239mm">
              <v:path arrowok="t"/>
            </v:shape>
            <v:shape id="_x0000_s1628" style="position:absolute;left:1060;top:1619;width:81;height:2" coordorigin="1060,1620" coordsize="81,1" path="m1141,1620r,l1140,1620r-3,l1134,1620r-5,l1122,1620r-6,l1101,1620r-15,l1079,1620r-6,l1068,1620r-4,l1061,1620r-1,e" filled="f" strokecolor="#231a16" strokeweight=".15239mm">
              <v:path arrowok="t"/>
            </v:shape>
            <v:shape id="_x0000_s1627" style="position:absolute;left:1117;top:1585;width:24;height:2" coordorigin="1118,1586" coordsize="24,1" path="m1141,1586r,l1140,1586r-2,l1134,1586r-5,l1125,1586r-4,l1118,1586r,e" filled="f" strokecolor="#231a16" strokeweight=".15239mm">
              <v:path arrowok="t"/>
            </v:shape>
            <v:shape id="_x0000_s1626" style="position:absolute;left:1060;top:1585;width:23;height:2" coordorigin="1060,1586" coordsize="23,1" path="m1083,1586r,l1080,1586r-4,l1072,1586r-5,l1064,1586r-3,l1061,1586r-1,e" filled="f" strokecolor="#231a16" strokeweight=".15239mm">
              <v:path arrowok="t"/>
            </v:shape>
            <v:shape id="_x0000_s1625" style="position:absolute;left:1093;top:1578;width:18;height:2" coordorigin="1093,1579" coordsize="18,0" path="m1111,1579r,l1094,1579r-1,e" filled="f" strokecolor="#231a16" strokeweight=".15239mm">
              <v:path arrowok="t"/>
            </v:shape>
            <v:shape id="_x0000_s1624" style="position:absolute;left:1060;top:1585;width:31;height:15" coordorigin="1060,1586" coordsize="31,15" o:spt="100" adj="0,,0" path="m1083,1600r,l1080,1600r-4,l1072,1600r-5,l1064,1600r-3,l1061,1600r-1,m1083,1600r7,-2l1090,1590r-7,-4e" filled="f" strokecolor="#231a16" strokeweight=".15239mm">
              <v:stroke joinstyle="round"/>
              <v:formulas/>
              <v:path arrowok="t" o:connecttype="segments"/>
            </v:shape>
            <v:shape id="_x0000_s1623" style="position:absolute;left:1087;top:1567;width:6;height:12" coordorigin="1088,1568" coordsize="6,12" path="m1093,1579r-5,-3l1088,1571r5,-3e" filled="f" strokecolor="#231a16" strokeweight=".15239mm">
              <v:path arrowok="t"/>
            </v:shape>
            <v:shape id="_x0000_s1622" style="position:absolute;left:1110;top:1527;width:8;height:15" coordorigin="1111,1528" coordsize="8,15" path="m1118,1542r-7,-3l1111,1532r7,-4e" filled="f" strokecolor="#231a16" strokeweight=".15239mm">
              <v:path arrowok="t"/>
            </v:shape>
            <v:shape id="_x0000_s1621" style="position:absolute;left:1083;top:1527;width:8;height:15" coordorigin="1083,1528" coordsize="8,15" path="m1083,1542r7,-3l1090,1532r-7,-4e" filled="f" strokecolor="#231a16" strokeweight=".15239mm">
              <v:path arrowok="t"/>
            </v:shape>
            <v:shape id="_x0000_s1620" style="position:absolute;left:1118;top:858;width:1403;height:1106" coordorigin="1119,859" coordsize="1403,1106" path="m2521,859r-496,l1977,869r-39,26l1912,934r-9,47l1903,1890r-6,29l1881,1943r-24,15l1829,1964r-618,l1175,1957r-30,-20l1126,1908r-7,-36l1119,1632e" filled="f" strokecolor="#050100" strokeweight=".6pt">
              <v:path arrowok="t"/>
            </v:shape>
            <v:shape id="_x0000_s1619" style="position:absolute;left:1074;top:903;width:1447;height:1106" coordorigin="1074,903" coordsize="1447,1106" path="m2521,903r-441,l2032,913r-38,26l1967,978r-9,47l1958,1934r-6,29l1936,1987r-23,16l1884,2009r-718,l1131,2001r-30,-19l1082,1952r-8,-36l1074,1643e" filled="f" strokecolor="#050100" strokeweight=".6pt">
              <v:path arrowok="t"/>
            </v:shape>
            <v:shape id="_x0000_s1618" style="position:absolute;left:3183;top:837;width:1955;height:88" coordorigin="3184,837" coordsize="1955,88" path="m5138,881r-73,-44l5065,869r-1881,l3184,893r1881,l5065,925r73,-44xe" fillcolor="#070101" stroked="f">
              <v:path arrowok="t"/>
            </v:shape>
            <v:shape id="_x0000_s1617" style="position:absolute;left:1334;top:2087;width:143;height:100" coordorigin="1334,2087" coordsize="143,100" path="m1406,2087r-72,100l1477,2187r-71,-100xe" fillcolor="#050100" stroked="f">
              <v:path arrowok="t"/>
            </v:shape>
            <v:shape id="_x0000_s1616" style="position:absolute;left:1040;top:663;width:112;height:80" coordorigin="1041,663" coordsize="112,80" path="m1152,663r-111,l1096,743r56,-80xe" fillcolor="#050100" stroked="f">
              <v:path arrowok="t"/>
            </v:shape>
            <v:rect id="_x0000_s1615" style="position:absolute;left:886;top:138;width:420;height:288" filled="f" strokecolor="#070101" strokeweight="1pt"/>
            <v:shape id="_x0000_s1614" style="position:absolute;left:985;top:221;width:221;height:122" coordorigin="986,221" coordsize="221,122" o:spt="100" adj="0,,0" path="m1019,343r-33,l986,221r33,l1019,343xm1207,343r-33,l1174,221r33,l1207,343xe" filled="f" strokecolor="#050100" strokeweight=".5pt">
              <v:stroke joinstyle="round"/>
              <v:formulas/>
              <v:path arrowok="t" o:connecttype="segments"/>
            </v:shape>
            <v:rect id="_x0000_s1613" style="position:absolute;left:1070;top:464;width:48;height:202" fillcolor="#050100" stroked="f"/>
            <w10:wrap type="topAndBottom" anchorx="page"/>
          </v:group>
        </w:pict>
      </w:r>
    </w:p>
    <w:p w:rsidR="008C074E" w:rsidRDefault="008C074E">
      <w:pPr>
        <w:pStyle w:val="a3"/>
        <w:spacing w:before="5"/>
        <w:rPr>
          <w:sz w:val="3"/>
        </w:rPr>
      </w:pPr>
    </w:p>
    <w:p w:rsidR="008C074E" w:rsidRDefault="001C2B5C">
      <w:pPr>
        <w:pStyle w:val="a3"/>
        <w:ind w:left="18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14" type="#_x0000_t202" style="width:109.4pt;height:14.4pt;mso-left-percent:-10001;mso-top-percent:-10001;mso-position-horizontal:absolute;mso-position-horizontal-relative:char;mso-position-vertical:absolute;mso-position-vertical-relative:line;mso-left-percent:-10001;mso-top-percent:-10001" filled="f" strokecolor="#050100" strokeweight=".5pt">
            <v:textbox inset="0,0,0,0">
              <w:txbxContent>
                <w:p w:rsidR="00F951C0" w:rsidRDefault="00F951C0">
                  <w:pPr>
                    <w:spacing w:before="59"/>
                    <w:ind w:left="94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Перехідник T200S 200 Вт</w:t>
                  </w:r>
                </w:p>
              </w:txbxContent>
            </v:textbox>
            <w10:anchorlock/>
          </v:shape>
        </w:pict>
      </w:r>
    </w:p>
    <w:p w:rsidR="008C074E" w:rsidRDefault="008C074E">
      <w:pPr>
        <w:rPr>
          <w:sz w:val="20"/>
        </w:rPr>
        <w:sectPr w:rsidR="008C074E">
          <w:footerReference w:type="default" r:id="rId37"/>
          <w:pgSz w:w="8230" w:h="11910"/>
          <w:pgMar w:top="360" w:right="460" w:bottom="600" w:left="460" w:header="0" w:footer="402" w:gutter="0"/>
          <w:cols w:space="720"/>
        </w:sectPr>
      </w:pPr>
    </w:p>
    <w:p w:rsidR="008C074E" w:rsidRPr="00FB76D3" w:rsidRDefault="001C2B5C">
      <w:pPr>
        <w:spacing w:before="78"/>
        <w:ind w:left="137"/>
        <w:rPr>
          <w:sz w:val="14"/>
          <w:szCs w:val="14"/>
        </w:rPr>
      </w:pPr>
      <w:r>
        <w:rPr>
          <w:sz w:val="14"/>
          <w:szCs w:val="14"/>
        </w:rPr>
        <w:pict>
          <v:shape id="_x0000_s1610" style="position:absolute;left:0;text-align:left;margin-left:29.85pt;margin-top:48.75pt;width:4pt;height:4pt;z-index:15762944;mso-position-horizontal-relative:page" coordorigin="597,975" coordsize="80,80" path="m637,975r-16,3l609,986r-9,13l597,1015r3,15l609,1043r12,8l637,1055r15,-4l665,1043r9,-13l677,1015r-3,-16l665,986r-13,-8l637,975xe" fillcolor="#231f20" stroked="f">
            <v:path arrowok="t"/>
            <w10:wrap anchorx="page"/>
          </v:shape>
        </w:pict>
      </w:r>
      <w:r w:rsidR="00F951C0" w:rsidRPr="00FB76D3">
        <w:rPr>
          <w:sz w:val="14"/>
          <w:szCs w:val="14"/>
        </w:rPr>
        <w:t>Просто увімкніть</w:t>
      </w:r>
    </w:p>
    <w:p w:rsidR="008C074E" w:rsidRDefault="001C2B5C">
      <w:pPr>
        <w:pStyle w:val="a3"/>
        <w:spacing w:before="6"/>
        <w:rPr>
          <w:sz w:val="15"/>
        </w:rPr>
      </w:pPr>
      <w:r>
        <w:pict>
          <v:group id="_x0000_s1606" style="position:absolute;margin-left:30pt;margin-top:11.35pt;width:268.8pt;height:15.8pt;z-index:-15695872;mso-wrap-distance-left:0;mso-wrap-distance-right:0;mso-position-horizontal-relative:page" coordorigin="600,227" coordsize="3444,316">
            <v:shape id="_x0000_s1609" style="position:absolute;left:600;top:230;width:3444;height:313" coordorigin="600,231" coordsize="3444,313" path="m3987,231r-3330,l635,235r-18,12l605,265r-5,22l600,486r5,22l617,526r18,12l657,543r3330,l4009,538r18,-12l4039,508r4,-22l4043,287r-4,-22l4027,247r-18,-12l3987,231xe" fillcolor="#ddd" stroked="f">
              <v:path arrowok="t"/>
            </v:shape>
            <v:shape id="_x0000_s1608" style="position:absolute;left:600;top:231;width:54;height:312" coordorigin="600,231" coordsize="54,312" path="m653,231r-20,5l616,249r-12,17l600,287r,199l604,507r12,18l633,537r20,5l653,231xe" fillcolor="#231f20" stroked="f">
              <v:path arrowok="t"/>
            </v:shape>
            <v:shape id="_x0000_s1607" type="#_x0000_t202" style="position:absolute;left:600;top:227;width:3444;height:316" filled="f" stroked="f">
              <v:textbox inset="0,0,0,0">
                <w:txbxContent>
                  <w:p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8.2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сонячної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панелі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F951C0">
      <w:pPr>
        <w:pStyle w:val="a3"/>
        <w:spacing w:before="91" w:line="285" w:lineRule="auto"/>
        <w:ind w:left="315" w:right="127"/>
        <w:jc w:val="both"/>
      </w:pPr>
      <w:r>
        <w:rPr>
          <w:color w:val="231F20"/>
        </w:rPr>
        <w:t>Підключіть сонячні панелі (послідовно або паралельно) з діапазоном напруги розімкнутого ланцюга: 12-28В. Потім підключіть сонячну панель до EB70S за допомогою кабелю зарядки від сонячних батарей. При зарядці за допомогою сонячних панелей максимальний вхідний струм і потужність становлять 8 А і 200 Вт відповідно. Коли станція буде повністю заряджена (приблизно 4-5 годин), то автоматично припинить заряджатися.</w:t>
      </w:r>
    </w:p>
    <w:p w:rsidR="008C074E" w:rsidRDefault="00F951C0" w:rsidP="00FB76D3">
      <w:pPr>
        <w:tabs>
          <w:tab w:val="left" w:pos="5474"/>
        </w:tabs>
        <w:spacing w:before="95"/>
        <w:ind w:left="3119"/>
        <w:rPr>
          <w:sz w:val="14"/>
        </w:rPr>
      </w:pPr>
      <w:r>
        <w:rPr>
          <w:color w:val="231A16"/>
          <w:sz w:val="14"/>
        </w:rPr>
        <w:t xml:space="preserve">З'єднувальний кабель </w:t>
      </w:r>
      <w:proofErr w:type="spellStart"/>
      <w:r>
        <w:rPr>
          <w:color w:val="231A16"/>
          <w:sz w:val="14"/>
        </w:rPr>
        <w:t>Штекерний</w:t>
      </w:r>
      <w:proofErr w:type="spellEnd"/>
      <w:r>
        <w:rPr>
          <w:color w:val="231A16"/>
          <w:sz w:val="14"/>
        </w:rPr>
        <w:t xml:space="preserve"> полюс сонячної панелі</w:t>
      </w:r>
    </w:p>
    <w:p w:rsidR="008C074E" w:rsidRDefault="001C2B5C">
      <w:pPr>
        <w:pStyle w:val="a3"/>
        <w:ind w:left="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6" style="width:351.25pt;height:223.2pt;mso-position-horizontal-relative:char;mso-position-vertical-relative:line" coordsize="7025,4464">
            <v:shape id="_x0000_s1605" style="position:absolute;left:268;top:2874;width:2150;height:1140" coordorigin="268,2875" coordsize="2150,1140" path="m395,2875r-85,53l268,2998r,41l275,3199r32,679l307,3950r15,39l366,4006r87,9l2259,4014r73,-10l2384,3948r4,-72l2414,3034r3,-77l2403,2916r-46,-20l2265,2882r-1838,l395,2875xe" fillcolor="#e6e7e8" stroked="f">
              <v:path arrowok="t"/>
            </v:shape>
            <v:shape id="_x0000_s1604" type="#_x0000_t75" style="position:absolute;left:1056;top:4078;width:126;height:109">
              <v:imagedata r:id="rId38" o:title=""/>
            </v:shape>
            <v:shape id="_x0000_s1603" style="position:absolute;left:1200;top:4109;width:431;height:47" coordorigin="1200,4109" coordsize="431,47" o:spt="100" adj="0,,0" path="m1330,4109r,36l1335,4151r5,4l1348,4156r25,l1381,4154r6,-3l1389,4148r-39,l1346,4147r-3,-2l1341,4142r,-29l1330,4109xm1392,4109r-11,4l1381,4142r-3,3l1375,4147r-4,1l1389,4148r3,-3l1392,4109xm1200,4112r,43l1244,4155r6,-1l1256,4151r,-2l1212,4149r,-31l1200,4112xm1241,4110r-40,l1214,4116r23,l1241,4116r4,2l1245,4126r-4,1l1237,4127r-22,1l1215,4136r22,l1243,4136r4,2l1247,4147r-5,1l1238,4149r18,l1256,4134r-1,-1l1252,4132r-2,-1l1252,4130r1,l1255,4129r,-15l1248,4111r-7,-1xm1631,4110r-12,l1619,4155r12,l1631,4110xm1583,4116r-12,l1571,4155r12,l1583,4116xm1610,4110r-66,l1551,4116r53,l1610,4110xm1511,4116r-12,l1499,4155r12,l1511,4116xm1538,4110r-66,l1479,4116r53,l1538,4110xm1465,4110r-59,l1406,4155r61,l1460,4149r-42,l1418,4135r41,l1459,4128r-41,l1418,4116r40,l1465,4110xm1282,4110r-12,l1270,4155r45,l1322,4149r-40,l1282,4110xe" fillcolor="#050100" stroked="f">
              <v:stroke joinstyle="round"/>
              <v:formulas/>
              <v:path arrowok="t" o:connecttype="segments"/>
            </v:shape>
            <v:shape id="_x0000_s1602" type="#_x0000_t75" style="position:absolute;left:1024;top:2984;width:646;height:321">
              <v:imagedata r:id="rId39" o:title=""/>
            </v:shape>
            <v:shape id="_x0000_s1601" type="#_x0000_t75" style="position:absolute;width:6747;height:4464">
              <v:imagedata r:id="rId40" o:title=""/>
            </v:shape>
            <v:shape id="_x0000_s1600" type="#_x0000_t202" style="position:absolute;left:77;top:1650;width:1078;height:175;mso-wrap-style:none" filled="f" stroked="f">
              <v:textbox style="mso-fit-shape-to-text:t" inset="0,0,0,0">
                <w:txbxContent>
                  <w:p w:rsidR="00F951C0" w:rsidRDefault="00F951C0">
                    <w:pPr>
                      <w:spacing w:before="5"/>
                      <w:rPr>
                        <w:sz w:val="14"/>
                      </w:rPr>
                    </w:pPr>
                    <w:r>
                      <w:rPr>
                        <w:color w:val="231A16"/>
                        <w:sz w:val="14"/>
                      </w:rPr>
                      <w:t>Зарядний порт</w:t>
                    </w:r>
                  </w:p>
                </w:txbxContent>
              </v:textbox>
            </v:shape>
            <v:shape id="_x0000_s1599" type="#_x0000_t202" style="position:absolute;left:1721;top:1641;width:1375;height:451;mso-wrap-style:none" filled="f" stroked="f">
              <v:textbox style="mso-fit-shape-to-text:t" inset="0,0,0,0">
                <w:txbxContent>
                  <w:p w:rsidR="00FB76D3" w:rsidRDefault="00F951C0">
                    <w:pPr>
                      <w:spacing w:before="5" w:line="290" w:lineRule="auto"/>
                      <w:ind w:right="8"/>
                      <w:rPr>
                        <w:color w:val="231A16"/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 xml:space="preserve">Зарядний штекер </w:t>
                    </w:r>
                  </w:p>
                  <w:p w:rsidR="00F951C0" w:rsidRDefault="00F951C0">
                    <w:pPr>
                      <w:spacing w:before="5" w:line="290" w:lineRule="auto"/>
                      <w:ind w:right="8"/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>(7909)</w:t>
                    </w:r>
                  </w:p>
                </w:txbxContent>
              </v:textbox>
            </v:shape>
            <v:shape id="_x0000_s1598" type="#_x0000_t202" style="position:absolute;left:3741;top:1660;width:3284;height:183" filled="f" stroked="f">
              <v:textbox inset="0,0,0,0">
                <w:txbxContent>
                  <w:p w:rsidR="00F951C0" w:rsidRDefault="00F951C0">
                    <w:pPr>
                      <w:tabs>
                        <w:tab w:val="left" w:pos="1598"/>
                      </w:tabs>
                      <w:spacing w:before="5"/>
                      <w:rPr>
                        <w:sz w:val="14"/>
                      </w:rPr>
                    </w:pPr>
                    <w:r>
                      <w:rPr>
                        <w:color w:val="231A16"/>
                        <w:sz w:val="14"/>
                      </w:rPr>
                      <w:t xml:space="preserve">З'єднувальний кабель </w:t>
                    </w:r>
                    <w:r w:rsidR="00FB76D3">
                      <w:rPr>
                        <w:color w:val="231A16"/>
                        <w:sz w:val="14"/>
                      </w:rPr>
                      <w:t xml:space="preserve">     </w:t>
                    </w:r>
                    <w:r>
                      <w:rPr>
                        <w:color w:val="231A16"/>
                        <w:sz w:val="14"/>
                      </w:rPr>
                      <w:t>Гніздовий полюс сонячної панелі</w:t>
                    </w:r>
                  </w:p>
                </w:txbxContent>
              </v:textbox>
            </v:shape>
            <v:shape id="_x0000_s1597" type="#_x0000_t202" style="position:absolute;left:2922;top:2477;width:1175;height:201" filled="f" stroked="f">
              <v:textbox inset="0,0,0,0">
                <w:txbxContent>
                  <w:p w:rsidR="00F951C0" w:rsidRDefault="00F951C0">
                    <w:pPr>
                      <w:spacing w:before="9"/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>Роз'єми MC4</w:t>
                    </w:r>
                  </w:p>
                </w:txbxContent>
              </v:textbox>
            </v:shape>
            <w10:anchorlock/>
          </v:group>
        </w:pict>
      </w:r>
    </w:p>
    <w:p w:rsidR="008C074E" w:rsidRDefault="001C2B5C">
      <w:pPr>
        <w:tabs>
          <w:tab w:val="left" w:pos="4422"/>
        </w:tabs>
        <w:spacing w:before="48"/>
        <w:ind w:right="379"/>
        <w:jc w:val="center"/>
        <w:rPr>
          <w:sz w:val="15"/>
        </w:rPr>
      </w:pPr>
      <w:r>
        <w:pict>
          <v:shape id="_x0000_s1595" style="position:absolute;left:0;text-align:left;margin-left:29.85pt;margin-top:64.3pt;width:4pt;height:4pt;z-index:15763456;mso-position-horizontal-relative:page" coordorigin="597,1286" coordsize="80,80" path="m637,1286r-16,3l609,1298r-9,12l597,1326r3,15l609,1354r12,9l637,1366r15,-3l665,1354r9,-13l677,1326r-3,-16l665,1298r-13,-9l637,1286xe" fillcolor="#231f20" stroked="f">
            <v:path arrowok="t"/>
            <w10:wrap anchorx="page"/>
          </v:shape>
        </w:pict>
      </w:r>
      <w:r w:rsidR="00F951C0">
        <w:rPr>
          <w:color w:val="231A16"/>
          <w:sz w:val="15"/>
        </w:rPr>
        <w:t>Електростанція</w:t>
      </w:r>
      <w:r w:rsidR="00F951C0">
        <w:rPr>
          <w:color w:val="231A16"/>
          <w:sz w:val="15"/>
        </w:rPr>
        <w:tab/>
        <w:t>Сонячна панель</w:t>
      </w:r>
    </w:p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6"/>
        <w:rPr>
          <w:sz w:val="22"/>
        </w:rPr>
      </w:pPr>
      <w:r>
        <w:pict>
          <v:group id="_x0000_s1591" style="position:absolute;margin-left:30pt;margin-top:15.65pt;width:247.2pt;height:15.8pt;z-index:-15694848;mso-wrap-distance-left:0;mso-wrap-distance-right:0;mso-position-horizontal-relative:page" coordorigin="600,313" coordsize="2597,316">
            <v:shape id="_x0000_s1594" style="position:absolute;left:600;top:316;width:2597;height:313" coordorigin="600,316" coordsize="2597,313" path="m3140,316r-2483,l635,321r-18,12l605,351r-5,22l600,572r5,22l617,612r18,12l657,628r2483,l3162,624r18,-12l3192,594r5,-22l3197,373r-5,-22l3180,333r-18,-12l3140,316xe" fillcolor="#ddd" stroked="f">
              <v:path arrowok="t"/>
            </v:shape>
            <v:shape id="_x0000_s1593" style="position:absolute;left:600;top:316;width:54;height:312" coordorigin="600,316" coordsize="54,312" path="m653,316r-20,6l616,334r-12,18l600,373r,199l604,593r12,17l633,623r20,5l653,316xe" fillcolor="#231f20" stroked="f">
              <v:path arrowok="t"/>
            </v:shape>
            <v:shape id="_x0000_s1592" type="#_x0000_t202" style="position:absolute;left:600;top:312;width:2597;height:316" filled="f" stroked="f">
              <v:textbox inset="0,0,0,0">
                <w:txbxContent>
                  <w:p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8.3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автомобіля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F951C0">
      <w:pPr>
        <w:pStyle w:val="a3"/>
        <w:spacing w:before="91" w:line="285" w:lineRule="auto"/>
        <w:ind w:left="315" w:right="131"/>
        <w:jc w:val="both"/>
      </w:pPr>
      <w:r>
        <w:rPr>
          <w:color w:val="231F20"/>
        </w:rPr>
        <w:t xml:space="preserve">Підключіть EB70S до роз’єму автомобільного </w:t>
      </w:r>
      <w:proofErr w:type="spellStart"/>
      <w:r>
        <w:rPr>
          <w:color w:val="231F20"/>
        </w:rPr>
        <w:t>прикурювача</w:t>
      </w:r>
      <w:proofErr w:type="spellEnd"/>
      <w:r>
        <w:rPr>
          <w:color w:val="231F20"/>
        </w:rPr>
        <w:t xml:space="preserve"> 12В за допомогою автомобільного зарядного кабелю. Знову ж таки, коли обладнання буде повністю </w:t>
      </w:r>
      <w:proofErr w:type="spellStart"/>
      <w:r>
        <w:rPr>
          <w:color w:val="231F20"/>
        </w:rPr>
        <w:t>заряджено</w:t>
      </w:r>
      <w:proofErr w:type="spellEnd"/>
      <w:r>
        <w:rPr>
          <w:color w:val="231F20"/>
        </w:rPr>
        <w:t xml:space="preserve"> (приблизно 7-8 годин), воно автоматично припинить заряджатися.</w:t>
      </w:r>
    </w:p>
    <w:p w:rsidR="008C074E" w:rsidRDefault="008C074E">
      <w:pPr>
        <w:spacing w:line="285" w:lineRule="auto"/>
        <w:jc w:val="both"/>
        <w:sectPr w:rsidR="008C074E">
          <w:footerReference w:type="default" r:id="rId41"/>
          <w:pgSz w:w="8230" w:h="11910"/>
          <w:pgMar w:top="360" w:right="460" w:bottom="600" w:left="460" w:header="0" w:footer="402" w:gutter="0"/>
          <w:cols w:space="720"/>
        </w:sectPr>
      </w:pPr>
    </w:p>
    <w:p w:rsidR="008C074E" w:rsidRDefault="001C2B5C">
      <w:pPr>
        <w:spacing w:before="95"/>
        <w:ind w:right="118"/>
        <w:jc w:val="right"/>
        <w:rPr>
          <w:sz w:val="14"/>
        </w:rPr>
      </w:pPr>
      <w:r>
        <w:pict>
          <v:shape id="_x0000_s1590" style="position:absolute;left:0;text-align:left;margin-left:29.8pt;margin-top:184.55pt;width:4pt;height:4pt;z-index:15766528;mso-position-horizontal-relative:page;mso-position-vertical-relative:page" coordorigin="596,3691" coordsize="80,80" path="m636,3691r-15,3l608,3702r-9,13l596,3731r3,15l608,3759r13,9l636,3771r16,-3l664,3759r9,-13l676,3731r-3,-16l664,3702r-12,-8l636,3691xe" fillcolor="#231f20" stroked="f">
            <v:path arrowok="t"/>
            <w10:wrap anchorx="page" anchory="page"/>
          </v:shape>
        </w:pict>
      </w:r>
      <w:r>
        <w:pict>
          <v:shape id="_x0000_s1589" style="position:absolute;left:0;text-align:left;margin-left:29.8pt;margin-top:358.55pt;width:4pt;height:4pt;z-index:15767040;mso-position-horizontal-relative:page;mso-position-vertical-relative:page" coordorigin="596,7171" coordsize="80,80" path="m636,7171r-15,3l608,7182r-9,13l596,7211r3,15l608,7239r13,9l636,7251r16,-3l664,7239r9,-13l676,7211r-3,-16l664,7182r-12,-8l636,7171xe" fillcolor="#231f20" stroked="f">
            <v:path arrowok="t"/>
            <w10:wrap anchorx="page" anchory="page"/>
          </v:shape>
        </w:pict>
      </w:r>
      <w:r w:rsidR="00F951C0">
        <w:rPr>
          <w:color w:val="231F20"/>
          <w:sz w:val="14"/>
        </w:rPr>
        <w:t>BLUETTI</w:t>
      </w:r>
    </w:p>
    <w:p w:rsidR="008C074E" w:rsidRDefault="001C2B5C">
      <w:pPr>
        <w:pStyle w:val="a3"/>
        <w:spacing w:before="1"/>
        <w:rPr>
          <w:sz w:val="17"/>
        </w:rPr>
      </w:pPr>
      <w:r>
        <w:pict>
          <v:group id="_x0000_s1349" style="position:absolute;margin-left:31.3pt;margin-top:12.55pt;width:327.3pt;height:92.95pt;z-index:-15693312;mso-wrap-distance-left:0;mso-wrap-distance-right:0;mso-position-horizontal-relative:page" coordorigin="626,251" coordsize="6546,1859">
            <v:line id="_x0000_s1588" style="position:absolute" from="3172,685" to="3193,1325" strokecolor="#808285" strokeweight=".25pt"/>
            <v:shape id="_x0000_s1587" style="position:absolute;left:3206;top:659;width:23;height:691" coordorigin="3207,660" coordsize="23,691" path="m3207,660r1,337l3211,1194r8,104l3229,1350e" filled="f" strokecolor="#808285" strokeweight=".25pt">
              <v:path arrowok="t"/>
            </v:shape>
            <v:line id="_x0000_s1586" style="position:absolute" from="3729,699" to="3713,1311" strokecolor="#808285" strokeweight=".25pt"/>
            <v:shape id="_x0000_s1585" style="position:absolute;left:3674;top:670;width:23;height:670" coordorigin="3674,670" coordsize="23,670" path="m3697,670r-14,383l3676,1277r-2,63e" filled="f" strokecolor="#808285" strokeweight=".25pt">
              <v:path arrowok="t"/>
            </v:shape>
            <v:shape id="_x0000_s1584" style="position:absolute;left:3241;top:704;width:422;height:238" coordorigin="3242,704" coordsize="422,238" path="m3608,942r-311,l3275,937r-17,-11l3246,908r-4,-21l3242,759r4,-21l3258,720r17,-11l3297,704r311,l3630,709r17,11l3659,738r4,21l3663,887r-4,21l3647,926r-17,11l3608,942e" filled="f" strokecolor="#808285" strokeweight=".25pt">
              <v:path arrowok="t"/>
            </v:shape>
            <v:shape id="_x0000_s1583" style="position:absolute;left:3404;top:721;width:203;height:83" coordorigin="3404,721" coordsize="203,83" path="m3567,803r-123,l3429,800r-13,-9l3408,779r-4,-16l3404,761r4,-16l3416,733r13,-9l3444,721r123,l3582,724r13,9l3604,745r3,16l3607,763r-3,16l3595,791r-13,9l3567,803e" filled="f" strokecolor="#808285" strokeweight=".25pt">
              <v:path arrowok="t"/>
            </v:shape>
            <v:shape id="_x0000_s1582" style="position:absolute;left:3544;top:738;width:14;height:50" coordorigin="3544,739" coordsize="14,50" path="m3554,757r,-6l3556,750r2,-2l3558,745r,-3l3555,739r-4,l3548,739r-3,3l3545,745r,3l3547,750r2,1l3549,757r-5,l3544,789r14,l3558,757r-4,e" filled="f" strokecolor="#808285" strokeweight=".25pt">
              <v:path arrowok="t"/>
            </v:shape>
            <v:shape id="_x0000_s1581" style="position:absolute;left:3449;top:738;width:14;height:50" coordorigin="3449,739" coordsize="14,50" path="m3458,757r,-6l3461,750r2,-2l3463,745r,-3l3460,739r-4,l3453,739r-3,3l3450,745r,3l3452,750r2,1l3454,757r-5,l3449,789r14,l3463,757r-5,e" filled="f" strokecolor="#808285" strokeweight=".25pt">
              <v:path arrowok="t"/>
            </v:shape>
            <v:shape id="_x0000_s1580" style="position:absolute;left:3304;top:723;width:83;height:83" coordorigin="3305,723" coordsize="83,83" path="m3387,764r-3,16l3375,793r-13,9l3346,805r-16,-3l3317,793r-9,-13l3305,764r3,-16l3317,735r13,-8l3346,723r16,4l3375,735r9,13l3387,764e" filled="f" strokecolor="#231f20" strokeweight=".25pt">
              <v:path arrowok="t"/>
            </v:shape>
            <v:shape id="_x0000_s1579" style="position:absolute;left:3313;top:732;width:64;height:64" coordorigin="3314,732" coordsize="64,64" path="m3378,764r-3,13l3368,787r-10,7l3346,796r-13,-2l3323,787r-7,-10l3314,764r2,-12l3323,742r10,-7l3346,732r12,3l3368,742r7,10l3378,764e" filled="f" strokecolor="#231f20" strokeweight=".25pt">
              <v:path arrowok="t"/>
            </v:shape>
            <v:shape id="_x0000_s1578" style="position:absolute;left:3321;top:740;width:49;height:49" coordorigin="3321,740" coordsize="49,49" path="m3370,764r,14l3359,789r-13,l3332,789r-11,-11l3321,764r,-13l3332,740r14,l3359,740r11,11l3370,764e" filled="f" strokecolor="#231f20" strokeweight=".25pt">
              <v:path arrowok="t"/>
            </v:shape>
            <v:shape id="_x0000_s1577" style="position:absolute;left:3252;top:976;width:400;height:358" coordorigin="3252,977" coordsize="400,358" path="m3592,1334r-280,l3288,1329r-19,-13l3256,1296r-4,-24l3261,1022r4,-18l3275,990r15,-10l3308,977r289,l3643,1022r9,250l3648,1296r-13,20l3616,1329r-24,5e" filled="f" strokecolor="#808285" strokeweight=".25pt">
              <v:path arrowok="t"/>
            </v:shape>
            <v:shape id="_x0000_s1576" type="#_x0000_t75" style="position:absolute;left:3261;top:779;width:382;height:547">
              <v:imagedata r:id="rId42" o:title=""/>
            </v:shape>
            <v:shape id="_x0000_s1575" style="position:absolute;left:3333;top:594;width:222;height:5" coordorigin="3333,595" coordsize="222,5" path="m3537,595r-186,l3333,600r222,l3537,595xe" fillcolor="#808285" stroked="f">
              <v:path arrowok="t"/>
            </v:shape>
            <v:shape id="_x0000_s1574" style="position:absolute;left:3029;top:582;width:829;height:829" coordorigin="3030,583" coordsize="829,829" path="m3858,997r-7,74l3832,1142r-30,64l3761,1264r-50,50l3653,1355r-65,30l3518,1404r-74,7l3370,1404r-70,-19l3235,1355r-58,-41l3127,1264r-41,-58l3056,1142r-19,-71l3030,997r7,-74l3056,853r30,-65l3127,730r50,-50l3235,640r65,-31l3370,590r74,-7l3518,590r70,19l3653,640r58,40l3761,730r41,58l3832,853r19,70l3858,997xe" filled="f" strokecolor="#231f20" strokeweight=".25pt">
              <v:stroke dashstyle="dash"/>
              <v:path arrowok="t"/>
            </v:shape>
            <v:line id="_x0000_s1573" style="position:absolute" from="3359,596" to="3331,596" strokecolor="#343535" strokeweight=".04692mm"/>
            <v:line id="_x0000_s1572" style="position:absolute" from="3331,596" to="3359,596" strokecolor="#343535" strokeweight=".04692mm"/>
            <v:line id="_x0000_s1571" style="position:absolute" from="3311,663" to="3316,663" strokecolor="#343535" strokeweight=".13pt"/>
            <v:line id="_x0000_s1570" style="position:absolute" from="3328,663" to="3360,663" strokecolor="#343535" strokeweight=".13pt"/>
            <v:line id="_x0000_s1569" style="position:absolute" from="3372,663" to="3377,663" strokecolor="#343535" strokeweight=".13pt"/>
            <v:line id="_x0000_s1568" style="position:absolute" from="3377,663" to="3377,650" strokecolor="#343535" strokeweight=".13pt"/>
            <v:line id="_x0000_s1567" style="position:absolute" from="3376,580" to="3377,471" strokecolor="#343535" strokeweight=".13pt"/>
            <v:shape id="_x0000_s1566" style="position:absolute;left:3375;top:587;width:2;height:65" coordorigin="3376,587" coordsize="0,65" path="m3376,651r,-2l3376,590r,-3l3376,651xe" filled="f" strokecolor="#343535" strokeweight=".13pt">
              <v:path arrowok="t"/>
            </v:shape>
            <v:line id="_x0000_s1565" style="position:absolute" from="3311,619" to="3313,619" strokecolor="#343535" strokeweight="1.12925mm"/>
            <v:line id="_x0000_s1564" style="position:absolute" from="3376,653" to="3376,580" strokecolor="#343535" strokeweight=".13pt"/>
            <v:line id="_x0000_s1563" style="position:absolute" from="3377,471" to="3311,471" strokecolor="#343535" strokeweight=".13pt"/>
            <v:line id="_x0000_s1562" style="position:absolute" from="3364,547" to="3324,547" strokecolor="#343535" strokeweight=".13pt"/>
            <v:line id="_x0000_s1561" style="position:absolute" from="3363,508" to="3325,508" strokecolor="#343535" strokeweight=".13pt"/>
            <v:line id="_x0000_s1560" style="position:absolute" from="3363,505" to="3325,505" strokecolor="#343535" strokeweight=".13pt"/>
            <v:line id="_x0000_s1559" style="position:absolute" from="3363,504" to="3325,504" strokecolor="#343535" strokeweight=".13pt"/>
            <v:line id="_x0000_s1558" style="position:absolute" from="3363,499" to="3325,499" strokecolor="#343535" strokeweight=".13pt"/>
            <v:line id="_x0000_s1557" style="position:absolute" from="3363,501" to="3325,501" strokecolor="#343535" strokeweight=".13pt"/>
            <v:line id="_x0000_s1556" style="position:absolute" from="3363,496" to="3324,496" strokecolor="#343535" strokeweight=".13pt"/>
            <v:line id="_x0000_s1555" style="position:absolute" from="3363,495" to="3324,495" strokecolor="#343535" strokeweight=".13pt"/>
            <v:line id="_x0000_s1554" style="position:absolute" from="3311,653" to="3311,663" strokecolor="#343535" strokeweight=".13pt"/>
            <v:line id="_x0000_s1553" style="position:absolute" from="3312,580" to="3312,653" strokecolor="#343535" strokeweight=".13pt"/>
            <v:line id="_x0000_s1552" style="position:absolute" from="3320,675" to="3368,675" strokecolor="#343535" strokeweight=".13pt"/>
            <v:line id="_x0000_s1551" style="position:absolute" from="3321,685" to="3367,685" strokecolor="#343535" strokeweight=".13pt"/>
            <v:shape id="_x0000_s1550" style="position:absolute;left:3320;top:683;width:2;height:2" coordorigin="3320,684" coordsize="1,1" path="m3320,684r,l3321,685r,e" filled="f" strokecolor="#343535" strokeweight=".13pt">
              <v:path arrowok="t"/>
            </v:shape>
            <v:line id="_x0000_s1549" style="position:absolute" from="3330,697" to="3358,697" strokecolor="#343535" strokeweight=".13pt"/>
            <v:line id="_x0000_s1548" style="position:absolute" from="3377,662" to="3367,675" strokecolor="#343535" strokeweight=".13pt"/>
            <v:line id="_x0000_s1547" style="position:absolute" from="3311,662" to="3321,675" strokecolor="#343535" strokeweight=".13pt"/>
            <v:line id="_x0000_s1546" style="position:absolute" from="3316,663" to="3321,669" strokecolor="#343535" strokeweight=".13pt"/>
            <v:line id="_x0000_s1545" style="position:absolute" from="3368,684" to="3368,675" strokecolor="#343535" strokeweight=".13pt"/>
            <v:shape id="_x0000_s1544" style="position:absolute;left:3366;top:683;width:2;height:2" coordorigin="3367,684" coordsize="1,1" path="m3367,685r,l3368,684r,e" filled="f" strokecolor="#343535" strokeweight=".13pt">
              <v:path arrowok="t"/>
            </v:shape>
            <v:line id="_x0000_s1543" style="position:absolute" from="3320,684" to="3320,675" strokecolor="#343535" strokeweight=".13pt"/>
            <v:line id="_x0000_s1542" style="position:absolute" from="3344,695" to="3344,685" strokecolor="#343535" strokeweight=".13pt"/>
            <v:line id="_x0000_s1541" style="position:absolute" from="3342,695" to="3342,685" strokecolor="#343535" strokeweight=".13pt"/>
            <v:line id="_x0000_s1540" style="position:absolute" from="3341,695" to="3341,685" strokecolor="#343535" strokeweight=".13pt"/>
            <v:line id="_x0000_s1539" style="position:absolute" from="3339,695" to="3339,685" strokecolor="#343535" strokeweight=".13pt"/>
            <v:line id="_x0000_s1538" style="position:absolute" from="3337,695" to="3337,685" strokecolor="#343535" strokeweight=".13pt"/>
            <v:line id="_x0000_s1537" style="position:absolute" from="3336,695" to="3336,685" strokecolor="#343535" strokeweight=".13pt"/>
            <v:line id="_x0000_s1536" style="position:absolute" from="3334,695" to="3334,685" strokecolor="#343535" strokeweight=".13pt"/>
            <v:line id="_x0000_s1535" style="position:absolute" from="3333,695" to="3333,685" strokecolor="#343535" strokeweight=".13pt"/>
            <v:line id="_x0000_s1534" style="position:absolute" from="3331,695" to="3331,685" strokecolor="#343535" strokeweight=".13pt"/>
            <v:line id="_x0000_s1533" style="position:absolute" from="3330,695" to="3330,685" strokecolor="#343535" strokeweight=".13pt"/>
            <v:shape id="_x0000_s1532" style="position:absolute;left:3328;top:684;width:2;height:13" coordorigin="3328,685" coordsize="2,13" o:spt="100" adj="0,,0" path="m3328,695r,-10m3328,695r,1l3329,697r1,e" filled="f" strokecolor="#343535" strokeweight=".13pt">
              <v:stroke joinstyle="round"/>
              <v:formulas/>
              <v:path arrowok="t" o:connecttype="segments"/>
            </v:shape>
            <v:line id="_x0000_s1531" style="position:absolute" from="3346,695" to="3346,685" strokecolor="#343535" strokeweight=".13pt"/>
            <v:line id="_x0000_s1530" style="position:absolute" from="3347,695" to="3347,685" strokecolor="#343535" strokeweight=".13pt"/>
            <v:line id="_x0000_s1529" style="position:absolute" from="3349,695" to="3349,685" strokecolor="#343535" strokeweight=".13pt"/>
            <v:line id="_x0000_s1528" style="position:absolute" from="3350,695" to="3350,685" strokecolor="#343535" strokeweight=".13pt"/>
            <v:line id="_x0000_s1527" style="position:absolute" from="3352,695" to="3352,685" strokecolor="#343535" strokeweight=".13pt"/>
            <v:line id="_x0000_s1526" style="position:absolute" from="3354,695" to="3354,685" strokecolor="#343535" strokeweight=".13pt"/>
            <v:line id="_x0000_s1525" style="position:absolute" from="3355,695" to="3355,685" strokecolor="#343535" strokeweight=".13pt"/>
            <v:line id="_x0000_s1524" style="position:absolute" from="3357,695" to="3357,685" strokecolor="#343535" strokeweight=".13pt"/>
            <v:line id="_x0000_s1523" style="position:absolute" from="3358,695" to="3358,685" strokecolor="#343535" strokeweight=".13pt"/>
            <v:line id="_x0000_s1522" style="position:absolute" from="3360,695" to="3360,685" strokecolor="#343535" strokeweight=".13pt"/>
            <v:shape id="_x0000_s1521" style="position:absolute;left:3358;top:695;width:2;height:2" coordorigin="3358,695" coordsize="2,2" path="m3358,697r1,l3360,696r,-1e" filled="f" strokecolor="#343535" strokeweight=".13pt">
              <v:path arrowok="t"/>
            </v:shape>
            <v:line id="_x0000_s1520" style="position:absolute" from="3328,695" to="3329,696" strokecolor="#343535" strokeweight=".13pt"/>
            <v:line id="_x0000_s1519" style="position:absolute" from="3329,696" to="3330,695" strokecolor="#343535" strokeweight=".13pt"/>
            <v:line id="_x0000_s1518" style="position:absolute" from="3329,696" to="3329,696" strokecolor="#343535" strokeweight=".13pt"/>
            <v:line id="_x0000_s1517" style="position:absolute" from="3330,695" to="3330,696" strokecolor="#343535" strokeweight=".13pt"/>
            <v:line id="_x0000_s1516" style="position:absolute" from="3331,696" to="3331,695" strokecolor="#343535" strokeweight=".13pt"/>
            <v:line id="_x0000_s1515" style="position:absolute" from="3330,696" to="3331,696" strokecolor="#343535" strokeweight=".13pt"/>
            <v:line id="_x0000_s1514" style="position:absolute" from="3331,695" to="3332,696" strokecolor="#343535" strokeweight=".13pt"/>
            <v:line id="_x0000_s1513" style="position:absolute" from="3332,696" to="3333,695" strokecolor="#343535" strokeweight=".13pt"/>
            <v:line id="_x0000_s1512" style="position:absolute" from="3332,696" to="3332,696" strokecolor="#343535" strokeweight=".13pt"/>
            <v:line id="_x0000_s1511" style="position:absolute" from="3333,695" to="3333,696" strokecolor="#343535" strokeweight=".13pt"/>
            <v:line id="_x0000_s1510" style="position:absolute" from="3334,696" to="3334,695" strokecolor="#343535" strokeweight=".13pt"/>
            <v:line id="_x0000_s1509" style="position:absolute" from="3333,696" to="3334,696" strokecolor="#343535" strokeweight=".13pt"/>
            <v:line id="_x0000_s1508" style="position:absolute" from="3334,695" to="3335,696" strokecolor="#343535" strokeweight=".13pt"/>
            <v:line id="_x0000_s1507" style="position:absolute" from="3335,696" to="3336,695" strokecolor="#343535" strokeweight=".13pt"/>
            <v:line id="_x0000_s1506" style="position:absolute" from="3335,696" to="3335,696" strokecolor="#343535" strokeweight=".13pt"/>
            <v:line id="_x0000_s1505" style="position:absolute" from="3336,695" to="3336,696" strokecolor="#343535" strokeweight=".13pt"/>
            <v:line id="_x0000_s1504" style="position:absolute" from="3337,696" to="3337,695" strokecolor="#343535" strokeweight=".13pt"/>
            <v:line id="_x0000_s1503" style="position:absolute" from="3336,696" to="3337,696" strokecolor="#343535" strokeweight=".13pt"/>
            <v:line id="_x0000_s1502" style="position:absolute" from="3337,695" to="3338,696" strokecolor="#343535" strokeweight=".13pt"/>
            <v:line id="_x0000_s1501" style="position:absolute" from="3338,696" to="3339,695" strokecolor="#343535" strokeweight=".13pt"/>
            <v:line id="_x0000_s1500" style="position:absolute" from="3338,696" to="3338,696" strokecolor="#343535" strokeweight=".13pt"/>
            <v:line id="_x0000_s1499" style="position:absolute" from="3339,695" to="3340,696" strokecolor="#343535" strokeweight=".13pt"/>
            <v:line id="_x0000_s1498" style="position:absolute" from="3340,696" to="3341,695" strokecolor="#343535" strokeweight=".13pt"/>
            <v:line id="_x0000_s1497" style="position:absolute" from="3340,696" to="3340,696" strokecolor="#343535" strokeweight=".13pt"/>
            <v:line id="_x0000_s1496" style="position:absolute" from="3341,695" to="3341,696" strokecolor="#343535" strokeweight=".13pt"/>
            <v:line id="_x0000_s1495" style="position:absolute" from="3342,696" to="3342,695" strokecolor="#343535" strokeweight=".13pt"/>
            <v:line id="_x0000_s1494" style="position:absolute" from="3341,696" to="3342,696" strokecolor="#343535" strokeweight=".13pt"/>
            <v:line id="_x0000_s1493" style="position:absolute" from="3342,695" to="3343,696" strokecolor="#343535" strokeweight=".13pt"/>
            <v:line id="_x0000_s1492" style="position:absolute" from="3343,696" to="3344,695" strokecolor="#343535" strokeweight=".13pt"/>
            <v:line id="_x0000_s1491" style="position:absolute" from="3343,696" to="3343,696" strokecolor="#343535" strokeweight=".13pt"/>
            <v:line id="_x0000_s1490" style="position:absolute" from="3344,695" to="3345,696" strokecolor="#343535" strokeweight=".13pt"/>
            <v:line id="_x0000_s1489" style="position:absolute" from="3345,696" to="3346,695" strokecolor="#343535" strokeweight=".13pt"/>
            <v:line id="_x0000_s1488" style="position:absolute" from="3345,696" to="3345,696" strokecolor="#343535" strokeweight=".13pt"/>
            <v:line id="_x0000_s1487" style="position:absolute" from="3346,695" to="3346,696" strokecolor="#343535" strokeweight=".13pt"/>
            <v:line id="_x0000_s1486" style="position:absolute" from="3347,696" to="3347,695" strokecolor="#343535" strokeweight=".13pt"/>
            <v:line id="_x0000_s1485" style="position:absolute" from="3346,696" to="3346,696" strokecolor="#343535" strokeweight=".13pt"/>
            <v:line id="_x0000_s1484" style="position:absolute" from="3347,695" to="3348,696" strokecolor="#343535" strokeweight=".13pt"/>
            <v:line id="_x0000_s1483" style="position:absolute" from="3348,696" to="3349,695" strokecolor="#343535" strokeweight=".13pt"/>
            <v:line id="_x0000_s1482" style="position:absolute" from="3348,696" to="3348,696" strokecolor="#343535" strokeweight=".13pt"/>
            <v:line id="_x0000_s1481" style="position:absolute" from="3349,695" to="3349,696" strokecolor="#343535" strokeweight=".13pt"/>
            <v:line id="_x0000_s1480" style="position:absolute" from="3350,696" to="3350,695" strokecolor="#343535" strokeweight=".13pt"/>
            <v:line id="_x0000_s1479" style="position:absolute" from="3349,696" to="3350,696" strokecolor="#343535" strokeweight=".13pt"/>
            <v:line id="_x0000_s1478" style="position:absolute" from="3350,695" to="3351,696" strokecolor="#343535" strokeweight=".13pt"/>
            <v:line id="_x0000_s1477" style="position:absolute" from="3351,696" to="3352,695" strokecolor="#343535" strokeweight=".13pt"/>
            <v:line id="_x0000_s1476" style="position:absolute" from="3351,696" to="3351,696" strokecolor="#343535" strokeweight=".13pt"/>
            <v:line id="_x0000_s1475" style="position:absolute" from="3352,695" to="3353,696" strokecolor="#343535" strokeweight=".13pt"/>
            <v:line id="_x0000_s1474" style="position:absolute" from="3353,696" to="3354,695" strokecolor="#343535" strokeweight=".13pt"/>
            <v:line id="_x0000_s1473" style="position:absolute" from="3353,696" to="3353,696" strokecolor="#343535" strokeweight=".13pt"/>
            <v:line id="_x0000_s1472" style="position:absolute" from="3354,695" to="3354,696" strokecolor="#343535" strokeweight=".13pt"/>
            <v:line id="_x0000_s1471" style="position:absolute" from="3354,696" to="3355,695" strokecolor="#343535" strokeweight=".13pt"/>
            <v:line id="_x0000_s1470" style="position:absolute" from="3354,696" to="3354,696" strokecolor="#343535" strokeweight=".13pt"/>
            <v:line id="_x0000_s1469" style="position:absolute" from="3355,695" to="3356,696" strokecolor="#343535" strokeweight=".13pt"/>
            <v:line id="_x0000_s1468" style="position:absolute" from="3356,696" to="3357,695" strokecolor="#343535" strokeweight=".13pt"/>
            <v:line id="_x0000_s1467" style="position:absolute" from="3356,696" to="3356,696" strokecolor="#343535" strokeweight=".13pt"/>
            <v:line id="_x0000_s1466" style="position:absolute" from="3357,695" to="3357,696" strokecolor="#343535" strokeweight=".13pt"/>
            <v:line id="_x0000_s1465" style="position:absolute" from="3358,696" to="3358,695" strokecolor="#343535" strokeweight=".13pt"/>
            <v:line id="_x0000_s1464" style="position:absolute" from="3357,696" to="3357,696" strokecolor="#343535" strokeweight=".13pt"/>
            <v:line id="_x0000_s1463" style="position:absolute" from="3358,695" to="3359,696" strokecolor="#343535" strokeweight=".13pt"/>
            <v:line id="_x0000_s1462" style="position:absolute" from="3359,696" to="3360,695" strokecolor="#343535" strokeweight=".13pt"/>
            <v:line id="_x0000_s1461" style="position:absolute" from="3359,696" to="3359,696" strokecolor="#343535" strokeweight=".13pt"/>
            <v:line id="_x0000_s1460" style="position:absolute" from="3336,697" to="3336,710" strokecolor="#343535" strokeweight=".13pt"/>
            <v:line id="_x0000_s1459" style="position:absolute" from="3352,697" to="3352,710" strokecolor="#343535" strokeweight=".13pt"/>
            <v:shape id="_x0000_s1458" style="position:absolute;left:3336;top:709;width:16;height:7" coordorigin="3336,710" coordsize="16,7" path="m3336,710r2,4l3344,716r4,-2l3349,713r2,-2l3352,710e" filled="f" strokecolor="#343535" strokeweight=".13pt">
              <v:path arrowok="t"/>
            </v:shape>
            <v:line id="_x0000_s1457" style="position:absolute" from="3352,710" to="3352,710" strokecolor="#343535" strokeweight=".13pt"/>
            <v:line id="_x0000_s1456" style="position:absolute" from="3336,710" to="3336,710" strokecolor="#343535" strokeweight=".13pt"/>
            <v:line id="_x0000_s1455" style="position:absolute" from="3324,548" to="3324,495" strokecolor="#343535" strokeweight=".13pt"/>
            <v:line id="_x0000_s1454" style="position:absolute" from="3364,548" to="3364,495" strokecolor="#343535" strokeweight=".13pt"/>
            <v:shape id="_x0000_s1453" style="position:absolute;left:3323;top:546;width:41;height:6" coordorigin="3324,546" coordsize="41,6" path="m3324,547r9,4l3344,552r11,-1l3364,546e" filled="f" strokecolor="#343535" strokeweight=".13pt">
              <v:path arrowok="t"/>
            </v:shape>
            <v:shape id="_x0000_s1452" style="position:absolute;left:3323;top:469;width:42;height:26" coordorigin="3324,469" coordsize="42,26" path="m3363,495r3,-11l3359,474r-11,-2l3337,469r-10,7l3324,487r,2l3324,493r,2e" filled="f" strokecolor="#343535" strokeweight=".13pt">
              <v:path arrowok="t"/>
            </v:shape>
            <v:shape id="_x0000_s1451" style="position:absolute;left:3324;top:471;width:41;height:24" coordorigin="3324,472" coordsize="41,24" path="m3364,496r1,-11l3357,474r-11,-1l3336,472r-10,7l3324,490r,1l3324,494r,1e" filled="f" strokecolor="#343535" strokeweight=".13pt">
              <v:path arrowok="t"/>
            </v:shape>
            <v:line id="_x0000_s1450" style="position:absolute" from="3324,496" to="3325,499" strokecolor="#343535" strokeweight=".13pt"/>
            <v:line id="_x0000_s1449" style="position:absolute" from="3325,501" to="3325,504" strokecolor="#343535" strokeweight=".13pt"/>
            <v:line id="_x0000_s1448" style="position:absolute" from="3325,505" to="3325,508" strokecolor="#343535" strokeweight=".13pt"/>
            <v:line id="_x0000_s1447" style="position:absolute" from="3363,496" to="3363,499" strokecolor="#343535" strokeweight=".13pt"/>
            <v:line id="_x0000_s1446" style="position:absolute" from="3363,501" to="3363,504" strokecolor="#343535" strokeweight=".13pt"/>
            <v:line id="_x0000_s1445" style="position:absolute" from="3363,505" to="3363,508" strokecolor="#343535" strokeweight=".13pt"/>
            <v:shape id="_x0000_s1444" style="position:absolute;left:3336;top:528;width:15;height:15" coordorigin="3337,528" coordsize="15,15" path="m3344,543r4,l3351,540r,-4l3351,532r-3,-4l3344,528r-4,l3337,532r,4l3337,540r3,3l3344,543xe" filled="f" strokecolor="#343535" strokeweight=".13pt">
              <v:path arrowok="t"/>
            </v:shape>
            <v:shape id="_x0000_s1443" style="position:absolute;left:3334;top:525;width:20;height:20" coordorigin="3334,526" coordsize="20,20" path="m3344,545r5,l3354,541r,-5l3354,530r-5,-4l3344,526r-6,l3334,530r,6l3334,541r4,4l3344,545xe" filled="f" strokecolor="#343535" strokeweight=".13pt">
              <v:path arrowok="t"/>
            </v:shape>
            <v:line id="_x0000_s1442" style="position:absolute" from="3343,530" to="3342,533" strokecolor="#343535" strokeweight=".13pt"/>
            <v:shape id="_x0000_s1441" style="position:absolute;left:3341;top:533;width:2;height:2" coordorigin="3342,533" coordsize="1,1" path="m3342,534r,l3342,533r,e" filled="f" strokecolor="#343535" strokeweight=".13pt">
              <v:path arrowok="t"/>
            </v:shape>
            <v:line id="_x0000_s1440" style="position:absolute" from="3342,538" to="3343,541" strokecolor="#343535" strokeweight=".13pt"/>
            <v:shape id="_x0000_s1439" style="position:absolute;left:3344;top:529;width:2;height:4" coordorigin="3345,530" coordsize="1,4" o:spt="100" adj="0,,0" path="m3345,530r1,3m3345,530r,l3345,530r,e" filled="f" strokecolor="#343535" strokeweight=".13pt">
              <v:stroke joinstyle="round"/>
              <v:formulas/>
              <v:path arrowok="t" o:connecttype="segments"/>
            </v:shape>
            <v:line id="_x0000_s1438" style="position:absolute" from="3346,538" to="3345,541" strokecolor="#343535" strokeweight=".13pt"/>
            <v:shape id="_x0000_s1437" style="position:absolute;left:3345;top:537;width:2;height:2" coordorigin="3346,537" coordsize="1,1" path="m3346,537r,1l3346,538r,e" filled="f" strokecolor="#343535" strokeweight=".13pt">
              <v:path arrowok="t"/>
            </v:shape>
            <v:line id="_x0000_s1436" style="position:absolute" from="3345,541" to="3345,541" strokecolor="#343535" strokeweight=".13pt"/>
            <v:line id="_x0000_s1435" style="position:absolute" from="3339,537" to="3342,537" strokecolor="#343535" strokeweight=".13pt"/>
            <v:shape id="_x0000_s1434" style="position:absolute;left:3341;top:537;width:2;height:2" coordorigin="3341,537" coordsize="1,1" path="m3342,538r,l3342,537r-1,e" filled="f" strokecolor="#343535" strokeweight=".13pt">
              <v:path arrowok="t"/>
            </v:shape>
            <v:line id="_x0000_s1433" style="position:absolute" from="3338,537" to="3338,537" strokecolor="#343535" strokeweight=".13pt"/>
            <v:line id="_x0000_s1432" style="position:absolute" from="3346,537" to="3349,537" strokecolor="#343535" strokeweight=".13pt"/>
            <v:line id="_x0000_s1431" style="position:absolute" from="3339,534" to="3342,534" strokecolor="#343535" strokeweight=".13pt"/>
            <v:line id="_x0000_s1430" style="position:absolute" from="3346,534" to="3349,534" strokecolor="#343535" strokeweight=".13pt"/>
            <v:shape id="_x0000_s1429" style="position:absolute;left:3345;top:533;width:2;height:2" coordorigin="3346,533" coordsize="1,1" path="m3346,533r,l3346,534r,e" filled="f" strokecolor="#343535" strokeweight=".13pt">
              <v:path arrowok="t"/>
            </v:shape>
            <v:line id="_x0000_s1428" style="position:absolute" from="3337,536" to="3340,536" strokecolor="#343535" strokeweight=".03669mm"/>
            <v:line id="_x0000_s1427" style="position:absolute" from="3339,534" to="3338,534" strokecolor="#343535" strokeweight=".13pt"/>
            <v:line id="_x0000_s1426" style="position:absolute" from="3348,536" to="3351,536" strokecolor="#343535" strokeweight=".03669mm"/>
            <v:line id="_x0000_s1425" style="position:absolute" from="3350,535" to="3349,534" strokecolor="#343535" strokeweight=".13pt"/>
            <v:line id="_x0000_s1424" style="position:absolute" from="3349,537" to="3350,537" strokecolor="#343535" strokeweight=".13pt"/>
            <v:shape id="_x0000_s1423" style="position:absolute;left:3342;top:529;width:3;height:2" coordorigin="3343,530" coordsize="3,1" o:spt="100" adj="0,,0" path="m3343,530r2,m3343,530r,l3343,530r,e" filled="f" strokecolor="#343535" strokeweight=".13pt">
              <v:stroke joinstyle="round"/>
              <v:formulas/>
              <v:path arrowok="t" o:connecttype="segments"/>
            </v:shape>
            <v:line id="_x0000_s1422" style="position:absolute" from="3343,541" to="3345,541" strokecolor="#343535" strokeweight=".13pt"/>
            <v:line id="_x0000_s1421" style="position:absolute" from="3343,541" to="3343,541" strokecolor="#343535" strokeweight=".13pt"/>
            <v:line id="_x0000_s1420" style="position:absolute" from="3319,455" to="3369,455" strokecolor="#343535" strokeweight=".13pt"/>
            <v:line id="_x0000_s1419" style="position:absolute" from="3311,471" to="3320,454" strokecolor="#343535" strokeweight=".13pt"/>
            <v:line id="_x0000_s1418" style="position:absolute" from="3377,472" to="3368,454" strokecolor="#343535" strokeweight=".13pt"/>
            <v:line id="_x0000_s1417" style="position:absolute" from="3321,455" to="3367,455" strokecolor="#343535" strokeweight=".13pt"/>
            <v:line id="_x0000_s1416" style="position:absolute" from="3321,451" to="3367,451" strokecolor="#343535" strokeweight=".13pt"/>
            <v:line id="_x0000_s1415" style="position:absolute" from="3324,446" to="3342,446" strokecolor="#343535" strokeweight=".13pt"/>
            <v:line id="_x0000_s1414" style="position:absolute" from="3346,446" to="3364,446" strokecolor="#343535" strokeweight=".13pt"/>
            <v:line id="_x0000_s1413" style="position:absolute" from="3327,442" to="3342,442" strokecolor="#343535" strokeweight=".13pt"/>
            <v:line id="_x0000_s1412" style="position:absolute" from="3346,442" to="3361,442" strokecolor="#343535" strokeweight=".13pt"/>
            <v:shape id="_x0000_s1411" style="position:absolute;left:3319;top:451;width:2;height:4" coordorigin="3320,451" coordsize="2,4" path="m3321,451r-1,1l3320,453r,1l3320,454r1,1l3321,455e" filled="f" strokecolor="#343535" strokeweight=".13pt">
              <v:path arrowok="t"/>
            </v:shape>
            <v:shape id="_x0000_s1410" style="position:absolute;left:3366;top:450;width:3;height:6" coordorigin="3366,450" coordsize="3,6" path="m3369,455r-1,-2l3367,452r-1,-2e" filled="f" strokecolor="#343535" strokeweight=".13pt">
              <v:path arrowok="t"/>
            </v:shape>
            <v:line id="_x0000_s1409" style="position:absolute" from="3321,451" to="3332,434" strokecolor="#343535" strokeweight=".13pt"/>
            <v:line id="_x0000_s1408" style="position:absolute" from="3367,451" to="3356,434" strokecolor="#343535" strokeweight=".13pt"/>
            <v:line id="_x0000_s1407" style="position:absolute" from="3342,440" to="3342,448" strokecolor="#343535" strokeweight=".13pt"/>
            <v:line id="_x0000_s1406" style="position:absolute" from="3346,440" to="3346,448" strokecolor="#343535" strokeweight=".13pt"/>
            <v:line id="_x0000_s1405" style="position:absolute" from="3312,580" to="3311,470" strokecolor="#343535" strokeweight=".13pt"/>
            <v:shape id="_x0000_s1404" style="position:absolute;left:3305;top:587;width:7;height:65" coordorigin="3305,587" coordsize="7,65" path="m3312,587r-5,15l3305,619r2,17l3312,651e" filled="f" strokecolor="#343535" strokeweight=".13pt">
              <v:path arrowok="t"/>
            </v:shape>
            <v:shape id="_x0000_s1403" style="position:absolute;left:3306;top:589;width:6;height:59" coordorigin="3306,590" coordsize="6,59" path="m3312,590r-4,14l3306,619r2,16l3312,649e" filled="f" strokecolor="#343535" strokeweight=".13pt">
              <v:path arrowok="t"/>
            </v:shape>
            <v:shape id="_x0000_s1402" style="position:absolute;left:3375;top:587;width:7;height:65" coordorigin="3376,587" coordsize="7,65" path="m3376,651r5,-15l3382,619r-1,-17l3376,587e" filled="f" strokecolor="#343535" strokeweight=".13pt">
              <v:path arrowok="t"/>
            </v:shape>
            <v:shape id="_x0000_s1401" style="position:absolute;left:3375;top:589;width:6;height:59" coordorigin="3376,590" coordsize="6,59" path="m3376,649r4,-14l3381,619r-1,-15l3376,590e" filled="f" strokecolor="#343535" strokeweight=".13pt">
              <v:path arrowok="t"/>
            </v:shape>
            <v:shape id="_x0000_s1400" style="position:absolute;left:3311;top:651;width:65;height:3" coordorigin="3312,652" coordsize="65,3" o:spt="100" adj="0,,0" path="m3312,652r,2m3376,652r,2e" filled="f" strokecolor="#343535" strokeweight=".0116mm">
              <v:stroke joinstyle="round"/>
              <v:formulas/>
              <v:path arrowok="t" o:connecttype="segments"/>
            </v:shape>
            <v:line id="_x0000_s1399" style="position:absolute" from="3328,663" to="3360,663" strokecolor="#343535" strokeweight=".13pt"/>
            <v:line id="_x0000_s1398" style="position:absolute" from="3316,663" to="3316,588" strokecolor="#343535" strokeweight=".13pt"/>
            <v:line id="_x0000_s1397" style="position:absolute" from="3328,663" to="3328,588" strokecolor="#343535" strokeweight=".13pt"/>
            <v:line id="_x0000_s1396" style="position:absolute" from="3326,667" to="3328,663" strokecolor="#343535" strokeweight=".13pt"/>
            <v:shape id="_x0000_s1395" style="position:absolute;left:3320;top:667;width:6;height:3" coordorigin="3321,667" coordsize="6,3" path="m3321,669r1,1l3324,670r1,-1l3326,669r,-1l3326,667e" filled="f" strokecolor="#343535" strokeweight=".13pt">
              <v:path arrowok="t"/>
            </v:shape>
            <v:line id="_x0000_s1394" style="position:absolute" from="3327,570" to="3327,590" strokecolor="#343535" strokeweight=".05961mm"/>
            <v:shape id="_x0000_s1393" style="position:absolute;left:3316;top:570;width:9;height:18" coordorigin="3316,570" coordsize="9,18" path="m3324,570r-4,4l3316,583r,5e" filled="f" strokecolor="#343535" strokeweight=".13pt">
              <v:path arrowok="t"/>
            </v:shape>
            <v:shape id="_x0000_s1392" style="position:absolute;left:3325;top:569;width:2;height:2" coordorigin="3325,570" coordsize="2,2" path="m3327,572r,-1l3326,570r-1,e" filled="f" strokecolor="#343535" strokeweight=".13pt">
              <v:path arrowok="t"/>
            </v:shape>
            <v:shape id="_x0000_s1391" style="position:absolute;left:3324;top:570;width:2;height:2" coordorigin="3324,570" coordsize="1,1" path="m3325,570r,l3325,570e" filled="f" strokecolor="#343535" strokeweight=".13pt">
              <v:path arrowok="t"/>
            </v:shape>
            <v:shape id="_x0000_s1390" style="position:absolute;left:3367;top:588;width:5;height:81" coordorigin="3367,588" coordsize="5,81" o:spt="100" adj="0,,0" path="m3372,663r-5,6m3372,663r,-75e" filled="f" strokecolor="#343535" strokeweight=".13pt">
              <v:stroke joinstyle="round"/>
              <v:formulas/>
              <v:path arrowok="t" o:connecttype="segments"/>
            </v:shape>
            <v:line id="_x0000_s1389" style="position:absolute" from="3360,663" to="3360,588" strokecolor="#343535" strokeweight=".13pt"/>
            <v:shape id="_x0000_s1388" style="position:absolute;left:3360;top:662;width:7;height:8" coordorigin="3360,663" coordsize="7,8" o:spt="100" adj="0,,0" path="m3361,667r-1,-4m3361,667r1,2l3364,670r1,l3366,670r1,-1l3367,669e" filled="f" strokecolor="#343535" strokeweight=".13pt">
              <v:stroke joinstyle="round"/>
              <v:formulas/>
              <v:path arrowok="t" o:connecttype="segments"/>
            </v:shape>
            <v:line id="_x0000_s1387" style="position:absolute" from="3361,570" to="3361,590" strokecolor="#343535" strokeweight=".05961mm"/>
            <v:shape id="_x0000_s1386" style="position:absolute;left:3363;top:570;width:9;height:18" coordorigin="3364,570" coordsize="9,18" path="m3372,588r,-5l3368,574r-4,-4e" filled="f" strokecolor="#343535" strokeweight=".13pt">
              <v:path arrowok="t"/>
            </v:shape>
            <v:shape id="_x0000_s1385" style="position:absolute;left:3361;top:569;width:2;height:2" coordorigin="3361,570" coordsize="2,2" path="m3363,570r-1,l3361,571r,1e" filled="f" strokecolor="#343535" strokeweight=".13pt">
              <v:path arrowok="t"/>
            </v:shape>
            <v:shape id="_x0000_s1384" style="position:absolute;left:3362;top:570;width:2;height:2" coordorigin="3363,570" coordsize="1,1" path="m3364,570r-1,l3363,570e" filled="f" strokecolor="#343535" strokeweight=".13pt">
              <v:path arrowok="t"/>
            </v:shape>
            <v:rect id="_x0000_s1383" style="position:absolute;left:3311;top:652;width:3;height:9" fillcolor="#050100" stroked="f"/>
            <v:rect id="_x0000_s1382" style="position:absolute;left:3311;top:652;width:3;height:9" filled="f" strokecolor="#343535" strokeweight=".02717mm"/>
            <v:rect id="_x0000_s1381" style="position:absolute;left:3309;top:650;width:3;height:6" fillcolor="#050100" stroked="f"/>
            <v:rect id="_x0000_s1380" style="position:absolute;left:3309;top:650;width:3;height:6" filled="f" strokecolor="#343535" strokeweight=".02717mm"/>
            <v:rect id="_x0000_s1379" style="position:absolute;left:3374;top:651;width:2;height:10" fillcolor="#050100" stroked="f"/>
            <v:rect id="_x0000_s1378" style="position:absolute;left:3374;top:651;width:2;height:10" filled="f" strokecolor="#343535" strokeweight=".02717mm"/>
            <v:shape id="_x0000_s1377" style="position:absolute;left:3333;top:308;width:782;height:148" coordorigin="3333,309" coordsize="782,148" path="m3333,456r,-43l3342,373r22,-34l3397,317r41,-8l3467,309r648,e" filled="f" strokecolor="#343535" strokeweight=".04692mm">
              <v:path arrowok="t"/>
            </v:shape>
            <v:shape id="_x0000_s1376" style="position:absolute;left:3355;top:332;width:762;height:126" coordorigin="3355,332" coordsize="762,126" path="m3355,458r,-42l3362,384r18,-27l3406,339r33,-7l4117,332e" filled="f" strokecolor="#343535" strokeweight=".04692mm">
              <v:path arrowok="t"/>
            </v:shape>
            <v:shape id="_x0000_s1375" style="position:absolute;left:4115;top:265;width:449;height:106" coordorigin="4116,266" coordsize="449,106" path="m4564,293r,50l4450,343r-5,28l4290,371r-46,-14l4116,357r,-73l4221,284r69,-18l4445,266r5,27l4564,293xe" filled="f" strokecolor="#343535" strokeweight=".05856mm">
              <v:path arrowok="t"/>
            </v:shape>
            <v:shape id="_x0000_s1374" style="position:absolute;left:4248;top:263;width:1254;height:106" coordorigin="4248,263" coordsize="1254,106" o:spt="100" adj="0,,0" path="m4253,277r-5,l4248,359r5,l4253,277xm4296,263r-4,l4292,369r4,l4296,263xm4452,295r-5,l4447,341r5,l4452,295xm5502,312r-940,l4562,323r940,l5502,312xe" fillcolor="#343535" stroked="f">
              <v:stroke joinstyle="round"/>
              <v:formulas/>
              <v:path arrowok="t" o:connecttype="segments"/>
            </v:shape>
            <v:shape id="_x0000_s1373" style="position:absolute;left:5112;top:669;width:1902;height:1009" coordorigin="5113,670" coordsize="1902,1009" path="m5225,670r-75,47l5113,779r,36l5119,957r28,600l5147,1621r13,34l5199,1670r78,8l6874,1678r65,-9l6985,1619r3,-63l7011,811r3,-68l7001,706r-41,-18l6879,676r-1626,l5225,670xe" fillcolor="#e6e7e8" stroked="f">
              <v:path arrowok="t"/>
            </v:shape>
            <v:shape id="_x0000_s1372" style="position:absolute;left:5810;top:1734;width:508;height:96" coordorigin="5810,1735" coordsize="508,96" o:spt="100" adj="0,,0" path="m5870,1772r-12,-7l5846,1769r-20,-23l5810,1737r54,94l5864,1812r-10,-28l5870,1772xm5920,1735r-109,l5828,1744r29,5l5860,1763r12,6l5874,1749r30,-5l5920,1735xm5921,1737r-16,9l5867,1812r,19l5921,1737xm5987,1784r-2,-1l5983,1782r-2,-1l5983,1781r1,-1l5986,1779r,-13l5979,1763r-6,-1l5938,1762r12,6l5970,1768r4,l5977,1769r,8l5973,1778r-3,l5950,1778r,7l5970,1785r5,l5979,1787r,8l5974,1797r-3,l5948,1797r,-28l5937,1764r,39l5976,1803r5,-1l5987,1799r,-2l5987,1784xm6045,1797r-36,l6009,1762r-10,l5999,1803r39,l6045,1797xm6107,1762r-10,3l6097,1791r-2,3l6092,1795r-3,1l6070,1796r-3,-1l6063,1794r-2,-3l6061,1765r-9,-3l6052,1793r4,5l6061,1802r7,1l6090,1803r7,-1l6102,1798r3,-2l6107,1793r,-31xm6174,1803r-7,-6l6130,1797r,-12l6166,1785r,-6l6130,1779r,-11l6166,1768r6,-6l6119,1762r,41l6174,1803xm6236,1762r-58,l6184,1768r18,l6202,1803r10,l6212,1768r19,l6236,1762xm6300,1762r-58,l6247,1768r19,l6266,1803r10,l6276,1768r18,l6300,1762xm6318,1762r-10,l6308,1803r10,l6318,1762xe" fillcolor="#050100" stroked="f">
              <v:stroke joinstyle="round"/>
              <v:formulas/>
              <v:path arrowok="t" o:connecttype="segments"/>
            </v:shape>
            <v:shape id="_x0000_s1371" type="#_x0000_t75" style="position:absolute;left:5781;top:767;width:571;height:284">
              <v:imagedata r:id="rId43" o:title=""/>
            </v:shape>
            <v:shape id="_x0000_s1370" type="#_x0000_t75" style="position:absolute;left:4957;top:507;width:2215;height:1490">
              <v:imagedata r:id="rId44" o:title=""/>
            </v:shape>
            <v:shape id="_x0000_s1369" style="position:absolute;left:5478;top:312;width:36;height:544" coordorigin="5479,313" coordsize="36,544" path="m5515,831r-13,l5502,313r-11,l5491,831r-12,l5497,857r18,-26xe" fillcolor="#343535" stroked="f">
              <v:path arrowok="t"/>
            </v:shape>
            <v:shape id="_x0000_s1368" style="position:absolute;left:788;top:1645;width:2295;height:465" coordorigin="788,1645" coordsize="2295,465" path="m2038,1851r-9,6l2019,1867r-9,l1930,1867r-81,l1769,1867r-80,1l1609,1868r-81,l1448,1868r-80,l1354,1867r-10,-5l1336,1853r-5,-13l1327,1828r-5,-12l1315,1805r-9,-11l1309,1811r3,17l1315,1846r3,17l1314,1864r-4,1l1306,1867r-18,-52l1268,1764r-24,-48l1210,1672r22,53l1254,1777r22,52l1298,1882r-4,2l1289,1886r-4,2l1281,1880r-4,-9l1274,1863r-9,-25l1257,1813r-9,-24l1197,1696r-51,-36l1083,1646r-79,-1l987,1646r-93,30l841,1745r-18,59l820,1819r-4,15l811,1848r2,-47l824,1757r19,-42l869,1675r-12,-7l847,1684r-10,15l828,1715r-8,16l813,1752r-6,22l801,1796r-8,20l788,1840r7,21l806,1880r6,20l812,1902r18,1l838,1905r28,96l913,2062r59,32l1036,2109r68,-4l1164,2073r50,-56l1252,1939r38,l1290,1918r8,-10l1312,1904r17,l1406,1905r77,l1561,1906r77,1l1716,1907r77,1l1870,1908r78,1l2025,1909r77,l2180,1910r58,-1l2295,1908r58,-2l2411,1904r12,l2435,1904r11,l2449,1917r2,11l2453,1940r2,10l2471,1942r14,l2495,1950r9,17l2539,2038r53,47l2659,2109r76,l2796,2089r53,-40l2887,1990r18,-79l2917,1910r11,-2l2942,1907r-2,-17l2946,1879r11,-6l2973,1872r18,l3009,1873r18,l3080,1833r3,-61l3081,1741r-47,-44l3022,1697r-11,3l3003,1707r,14l3007,1732r7,10l3022,1752r7,10l3032,1760r4,-1l3039,1757r-1,13l3037,1783r,13l3003,1853r-18,1l2971,1849r-9,-12l2956,1818r-6,-23l2942,1772r-9,-23l2924,1727r-5,-11l2909,1707r-11,-6l2912,1738r13,37l2939,1812r14,38l2949,1851r-5,2l2940,1855r-5,-15l2930,1825r-5,-15l2922,1794r-17,-56l2830,1672r-86,-13l2713,1658r-31,1l2593,1675r-73,77l2489,1818r-7,14l2474,1846r-9,13l2472,1839r6,-20l2485,1799r6,-20l2487,1778r-3,-2l2480,1774r-8,14l2464,1802r-7,14l2451,1831r-6,18l2434,1860r-14,6l2402,1868r-73,l2257,1868r-72,l2112,1867r-56,-11l2037,1852r1,-1xe" filled="f" strokecolor="#231f20" strokeweight=".25pt">
              <v:path arrowok="t"/>
            </v:shape>
            <v:shape id="_x0000_s1367" style="position:absolute;left:1406;top:1201;width:647;height:292" coordorigin="1406,1202" coordsize="647,292" path="m1412,1493r22,1l1456,1494r22,l1500,1493r75,l1651,1493r76,-1l1803,1492r75,l1954,1492r22,-2l1991,1483r11,-14l2009,1448r10,-54l2029,1340r11,-53l2052,1233r1,-16l2048,1208r-10,-5l2025,1202r-87,2l1851,1206r-87,2l1677,1211r-67,52l1550,1326r-30,31l1516,1362r-4,6l1507,1370r-32,22l1453,1422r-20,33l1406,1481r2,4l1410,1489r2,4xe" filled="f" strokecolor="#231f20" strokeweight=".25pt">
              <v:path arrowok="t"/>
            </v:shape>
            <v:shape id="_x0000_s1366" style="position:absolute;left:2103;top:1200;width:518;height:289" coordorigin="2104,1201" coordsize="518,289" path="m2363,1489r56,l2475,1489r56,l2587,1489r18,-2l2617,1481r4,-13l2620,1449r-10,-52l2602,1345r-9,-53l2586,1240r-5,-18l2572,1210r-13,-7l2540,1201r-74,l2392,1202r-74,l2244,1201r-74,l2151,1202r-13,7l2130,1222r-3,19l2123,1289r-6,48l2112,1385r-6,48l2104,1462r103,26l2259,1488r52,l2363,1488r,1xe" filled="f" strokecolor="#231f20" strokeweight=".25pt">
              <v:path arrowok="t"/>
            </v:shape>
            <v:shape id="_x0000_s1365" type="#_x0000_t75" style="position:absolute;left:2688;top:1200;width:287;height:269">
              <v:imagedata r:id="rId45" o:title=""/>
            </v:shape>
            <v:shape id="_x0000_s1364" style="position:absolute;left:1701;top:1123;width:925;height:61" coordorigin="1702,1124" coordsize="925,61" path="m1705,1184r20,-2l1745,1180r20,-1l1785,1176r7,l1803,1174r1,-4l1817,1146r18,-9l1857,1136r22,1l1961,1137r82,l2125,1136r82,l2289,1136r83,l2454,1136r82,-1l2549,1135r12,2l2571,1144r8,15l2584,1164r12,3l2611,1170r16,3l2621,1150r-8,-15l2599,1126r-19,-2l2503,1124r-77,l2348,1124r-77,l2193,1124r-77,l2039,1124r-78,1l1884,1125r-77,1l1728,1157r-26,13l1703,1175r1,5l1705,1184xe" filled="f" strokecolor="#231f20" strokeweight=".25pt">
              <v:path arrowok="t"/>
            </v:shape>
            <v:shape id="_x0000_s1363" type="#_x0000_t75" style="position:absolute;left:2891;top:1452;width:188;height:211">
              <v:imagedata r:id="rId46" o:title=""/>
            </v:shape>
            <v:shape id="_x0000_s1362" type="#_x0000_t75" style="position:absolute;left:626;top:1711;width:138;height:161">
              <v:imagedata r:id="rId47" o:title=""/>
            </v:shape>
            <v:shape id="_x0000_s1361" style="position:absolute;left:1854;top:1519;width:160;height:60" coordorigin="1855,1520" coordsize="160,60" path="m1899,1532r16,1l1931,1534r16,l1966,1535r-28,11l1907,1547r-29,5l1855,1572r33,2l1919,1577r29,2l1977,1579r9,-2l1996,1573r9,-6l2014,1562r-7,-6l2000,1547r-8,-3l1970,1537r-23,-6l1925,1525r-23,-5l1901,1524r-1,4l1899,1532xe" filled="f" strokecolor="#231f20" strokeweight=".25pt">
              <v:path arrowok="t"/>
            </v:shape>
            <v:shape id="_x0000_s1360" style="position:absolute;left:1453;top:1513;width:564;height:4" coordorigin="1453,1514" coordsize="564,4" path="m2017,1514r-563,l1453,1518r564,l2017,1514xe" fillcolor="#231f20" stroked="f">
              <v:path arrowok="t"/>
            </v:shape>
            <v:shape id="_x0000_s1359" style="position:absolute;left:2478;top:1536;width:158;height:46" coordorigin="2478,1537" coordsize="158,46" path="m2478,1564r31,2l2540,1568r31,2l2602,1572r,4l2602,1579r-1,3l2610,1576r8,-6l2627,1564r8,-6l2607,1541r-42,-4l2519,1544r-41,20xe" filled="f" strokecolor="#231f20" strokeweight=".25pt">
              <v:path arrowok="t"/>
            </v:shape>
            <v:shape id="_x0000_s1358" style="position:absolute;left:1985;top:1944;width:467;height:6" coordorigin="1986,1944" coordsize="467,6" path="m2452,1948r-4,l2448,1946r-4,l2444,1944r-321,l2123,1946r-82,l2041,1948r-55,l1986,1950r466,l2452,1948xe" fillcolor="#231f20" stroked="f">
              <v:path arrowok="t"/>
            </v:shape>
            <v:shape id="_x0000_s1357" style="position:absolute;left:673;top:1553;width:25;height:148" coordorigin="674,1554" coordsize="25,148" path="m698,1554r-17,42l674,1638r6,37l698,1701r,-147xe" filled="f" strokecolor="#231f20" strokeweight=".25pt">
              <v:path arrowok="t"/>
            </v:shape>
            <v:shape id="_x0000_s1356" style="position:absolute;left:1408;top:1661;width:635;height:282" coordorigin="1408,1661" coordsize="635,282" o:spt="100" adj="0,,0" path="m1714,1939r-306,l1408,1942r306,l1714,1939xm2038,1851r,-1l2037,1852r1,-1xm2043,1840r-1,-6l2040,1812r-3,-22l2034,1768r-1,-22l2033,1725r1,-22l2034,1682r-1,-21l2030,1709r-4,47l2027,1804r11,46l2039,1846r4,-6xe" fillcolor="#231f20" stroked="f">
              <v:stroke joinstyle="round"/>
              <v:formulas/>
              <v:path arrowok="t" o:connecttype="segments"/>
            </v:shape>
            <v:shape id="_x0000_s1355" style="position:absolute;left:1178;top:1538;width:56;height:39" coordorigin="1178,1539" coordsize="56,39" path="m1231,1540r-16,1l1200,1539r-13,4l1179,1561r-1,4l1197,1576r11,1l1224,1576r8,-7l1234,1556r-3,-16xe" filled="f" strokecolor="#231f20" strokeweight=".25pt">
              <v:path arrowok="t"/>
            </v:shape>
            <v:shape id="_x0000_s1354" style="position:absolute;left:992;top:1609;width:97;height:24" coordorigin="992,1609" coordsize="97,24" path="m1089,1609r-97,l1011,1626r22,6l1059,1627r30,-18xe" filled="f" strokecolor="#231f20" strokeweight=".25pt">
              <v:path arrowok="t"/>
            </v:shape>
            <v:shape id="_x0000_s1353" style="position:absolute;left:2548;top:1622;width:335;height:57" coordorigin="2548,1622" coordsize="335,57" o:spt="100" adj="0,,0" path="m2652,1628r-25,-6l2596,1629r-29,15l2548,1667r104,-39xm2883,1662r-77,-32l2800,1644r77,35l2883,1662xe" fillcolor="#231f20" stroked="f">
              <v:stroke joinstyle="round"/>
              <v:formulas/>
              <v:path arrowok="t" o:connecttype="segments"/>
            </v:shape>
            <v:shape id="_x0000_s1352" style="position:absolute;left:708;top:1486;width:697;height:62" coordorigin="708,1486" coordsize="697,62" path="m1405,1488r-370,-2l839,1492r-87,18l708,1548e" filled="f" strokecolor="#231f20" strokeweight=".25pt">
              <v:path arrowok="t"/>
            </v:shape>
            <v:shape id="_x0000_s1351" style="position:absolute;left:3041;top:325;width:121;height:139" coordorigin="3042,326" coordsize="121,139" path="m3042,326r,69l3042,465r120,-70l3042,326xe" fillcolor="#050100" stroked="f">
              <v:path arrowok="t"/>
            </v:shape>
            <v:shape id="_x0000_s1350" type="#_x0000_t202" style="position:absolute;left:1454;top:251;width:1509;height:409" filled="f" strokecolor="#050100" strokeweight=".5pt">
              <v:textbox style="mso-next-textbox:#_x0000_s1350;mso-fit-shape-to-text:t" inset="0,0,0,0">
                <w:txbxContent>
                  <w:p w:rsidR="00F951C0" w:rsidRDefault="00F951C0">
                    <w:pPr>
                      <w:spacing w:before="34"/>
                      <w:ind w:left="82"/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>Автомобільний зарядний кабель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11"/>
        <w:rPr>
          <w:sz w:val="12"/>
        </w:rPr>
      </w:pPr>
      <w:r>
        <w:pict>
          <v:group id="_x0000_s1345" style="position:absolute;margin-left:29.95pt;margin-top:9.8pt;width:241.85pt;height:15.8pt;z-index:-15692800;mso-wrap-distance-left:0;mso-wrap-distance-right:0;mso-position-horizontal-relative:page" coordorigin="599,196" coordsize="3370,316">
            <v:shape id="_x0000_s1348" style="position:absolute;left:599;top:199;width:3370;height:313" coordorigin="599,199" coordsize="3370,313" path="m3913,199r-3257,l634,204r-18,12l604,234r-5,22l599,455r5,22l616,495r18,12l656,511r3257,l3935,507r18,-12l3965,477r4,-22l3969,256r-4,-22l3953,216r-18,-12l3913,199xe" fillcolor="#ddd" stroked="f">
              <v:path arrowok="t"/>
            </v:shape>
            <v:shape id="_x0000_s1347" style="position:absolute;left:599;top:199;width:54;height:312" coordorigin="599,200" coordsize="54,312" path="m653,200r-21,5l615,217r-11,18l599,256r,199l604,476r11,17l632,506r21,5l653,200xe" fillcolor="#231f20" stroked="f">
              <v:path arrowok="t"/>
            </v:shape>
            <v:shape id="_x0000_s1346" type="#_x0000_t202" style="position:absolute;left:599;top:195;width:3370;height:316" filled="f" stroked="f">
              <v:textbox inset="0,0,0,0">
                <w:txbxContent>
                  <w:p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8.4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генератора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F951C0">
      <w:pPr>
        <w:pStyle w:val="a3"/>
        <w:spacing w:before="91" w:line="285" w:lineRule="auto"/>
        <w:ind w:left="314" w:right="130"/>
        <w:jc w:val="both"/>
      </w:pPr>
      <w:r>
        <w:rPr>
          <w:color w:val="231F20"/>
        </w:rPr>
        <w:t>Підключіть вхідний штекер перехідника змінного струму до генератора, а вихідний штекер під’єднайте до зарядного порту змінного струму EB70S. Коли станція буде повністю заряджена (приблизно 4-5 годин), то вона автоматично припинить заряджатися.</w:t>
      </w:r>
    </w:p>
    <w:p w:rsidR="008C074E" w:rsidRDefault="001C2B5C">
      <w:pPr>
        <w:pStyle w:val="a3"/>
        <w:spacing w:before="4"/>
        <w:rPr>
          <w:sz w:val="11"/>
        </w:rPr>
      </w:pPr>
      <w:r>
        <w:pict>
          <v:group id="_x0000_s1337" style="position:absolute;margin-left:39.4pt;margin-top:8.85pt;width:319.4pt;height:79.65pt;z-index:-15692288;mso-wrap-distance-left:0;mso-wrap-distance-right:0;mso-position-horizontal-relative:page" coordorigin="784,177" coordsize="6388,1593">
            <v:shape id="_x0000_s1344" style="position:absolute;left:5112;top:340;width:1902;height:1009" coordorigin="5113,340" coordsize="1902,1009" path="m5225,340r-75,47l5113,449r,36l5119,627r28,601l5147,1292r13,34l5199,1341r78,8l6874,1348r65,-9l6985,1290r3,-64l7011,481r3,-68l7001,377r-41,-18l6879,347r-1626,l5225,340xe" fillcolor="#e6e7e8" stroked="f">
              <v:path arrowok="t"/>
            </v:shape>
            <v:shape id="_x0000_s1343" style="position:absolute;left:5810;top:1405;width:508;height:96" coordorigin="5810,1405" coordsize="508,96" o:spt="100" adj="0,,0" path="m5870,1442r-12,-7l5846,1440r-20,-23l5810,1407r54,94l5864,1482r-10,-28l5870,1442xm5920,1405r-109,l5828,1415r29,5l5860,1433r12,7l5874,1420r30,-5l5920,1405xm5921,1407r-16,10l5867,1482r,19l5921,1407xm5987,1454r-2,-1l5983,1452r-2,l5983,1451r1,-1l5986,1449r,-13l5979,1434r-6,-1l5938,1433r12,6l5970,1439r4,l5977,1440r,7l5973,1448r-3,l5950,1449r,7l5970,1456r5,l5979,1457r,9l5974,1467r-3,l5948,1467r,-27l5937,1434r,39l5976,1473r5,-1l5987,1469r,-2l5987,1454xm6045,1467r-36,l6009,1433r-10,l5999,1473r39,l6045,1467xm6107,1432r-10,4l6097,1462r-2,2l6092,1466r-3,l6070,1466r-3,l6063,1464r-2,-2l6061,1436r-9,-4l6052,1464r4,5l6061,1472r7,2l6090,1474r7,-2l6102,1469r3,-3l6107,1464r,-32xm6174,1473r-7,-6l6130,1467r,-12l6166,1455r,-6l6130,1449r,-10l6166,1439r6,-6l6119,1433r,40l6174,1473xm6236,1433r-58,l6184,1439r18,l6202,1473r10,l6212,1439r19,l6236,1433xm6300,1433r-58,l6247,1439r19,l6266,1473r10,l6276,1439r18,l6300,1433xm6318,1433r-10,l6308,1473r10,l6318,1433xe" fillcolor="#050100" stroked="f">
              <v:stroke joinstyle="round"/>
              <v:formulas/>
              <v:path arrowok="t" o:connecttype="segments"/>
            </v:shape>
            <v:shape id="_x0000_s1342" type="#_x0000_t75" style="position:absolute;left:5781;top:437;width:571;height:284">
              <v:imagedata r:id="rId48" o:title=""/>
            </v:shape>
            <v:shape id="_x0000_s1341" type="#_x0000_t75" style="position:absolute;left:4957;top:177;width:2215;height:1490">
              <v:imagedata r:id="rId49" o:title=""/>
            </v:shape>
            <v:shape id="_x0000_s1340" style="position:absolute;left:4382;top:554;width:1054;height:60" coordorigin="4383,555" coordsize="1054,60" path="m5436,585r-50,-30l5386,576r-1003,l4383,593r1003,l5386,615r50,-30xe" fillcolor="#343535" stroked="f">
              <v:path arrowok="t"/>
            </v:shape>
            <v:shape id="_x0000_s1339" type="#_x0000_t75" style="position:absolute;left:784;top:256;width:3866;height:1514">
              <v:imagedata r:id="rId50" o:title=""/>
            </v:shape>
            <v:shape id="_x0000_s1338" type="#_x0000_t202" style="position:absolute;left:3760;top:1406;width:832;height:131;mso-wrap-style:none;mso-position-horizontal:absolute" filled="f" stroked="f">
              <v:textbox style="mso-fit-shape-to-text:t" inset="0,0,0,0">
                <w:txbxContent>
                  <w:p w:rsidR="00F951C0" w:rsidRPr="00FB76D3" w:rsidRDefault="00F951C0">
                    <w:pPr>
                      <w:spacing w:before="9"/>
                      <w:rPr>
                        <w:sz w:val="10"/>
                        <w:szCs w:val="10"/>
                      </w:rPr>
                    </w:pPr>
                    <w:r w:rsidRPr="00FB76D3">
                      <w:rPr>
                        <w:color w:val="231A16"/>
                        <w:sz w:val="10"/>
                        <w:szCs w:val="10"/>
                      </w:rPr>
                      <w:t xml:space="preserve">Перехідник </w:t>
                    </w:r>
                    <w:r w:rsidR="00FB76D3" w:rsidRPr="00FB76D3">
                      <w:rPr>
                        <w:color w:val="231A16"/>
                        <w:sz w:val="10"/>
                        <w:szCs w:val="10"/>
                      </w:rPr>
                      <w:t>З.С.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11"/>
        <w:rPr>
          <w:sz w:val="14"/>
        </w:rPr>
      </w:pPr>
      <w:r>
        <w:pict>
          <v:group id="_x0000_s1333" style="position:absolute;margin-left:29.95pt;margin-top:11.05pt;width:268.25pt;height:15.8pt;z-index:-15691776;mso-wrap-distance-left:0;mso-wrap-distance-right:0;mso-position-horizontal-relative:page" coordorigin="599,221" coordsize="4170,316">
            <v:shape id="_x0000_s1336" style="position:absolute;left:599;top:224;width:4170;height:313" coordorigin="599,224" coordsize="4170,313" path="m4713,224r-4057,l634,229r-18,12l604,259r-5,22l599,480r5,22l616,520r18,12l656,536r4057,l4735,532r18,-12l4765,502r4,-22l4769,281r-4,-22l4753,241r-18,-12l4713,224xe" fillcolor="#ddd" stroked="f">
              <v:path arrowok="t"/>
            </v:shape>
            <v:shape id="_x0000_s1335" style="position:absolute;left:599;top:224;width:54;height:312" coordorigin="599,225" coordsize="54,312" path="m653,225r-21,5l615,242r-11,18l599,281r,199l604,501r11,17l632,531r21,5l653,225xe" fillcolor="#231f20" stroked="f">
              <v:path arrowok="t"/>
            </v:shape>
            <v:shape id="_x0000_s1334" type="#_x0000_t202" style="position:absolute;left:599;top:220;width:4170;height:316" filled="f" stroked="f">
              <v:textbox inset="0,0,0,0">
                <w:txbxContent>
                  <w:p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8.5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від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свинцево</w:t>
                    </w:r>
                    <w:r>
                      <w:rPr>
                        <w:rFonts w:ascii="Arial Black"/>
                        <w:color w:val="231F20"/>
                      </w:rPr>
                      <w:t>-</w:t>
                    </w:r>
                    <w:r>
                      <w:rPr>
                        <w:rFonts w:ascii="Arial Black"/>
                        <w:color w:val="231F20"/>
                      </w:rPr>
                      <w:t>кислотної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батареї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F951C0">
      <w:pPr>
        <w:pStyle w:val="a3"/>
        <w:spacing w:before="91" w:line="285" w:lineRule="auto"/>
        <w:ind w:left="314"/>
      </w:pPr>
      <w:r>
        <w:rPr>
          <w:color w:val="231F20"/>
        </w:rPr>
        <w:t>Підключіть EB70S до свинцево-кислотної батареї за допомогою зарядного кабелю. Коли станція буде повністю заряджена (приблизно 4-5 годин), то вона автоматично припинить заряджатися.</w:t>
      </w:r>
    </w:p>
    <w:p w:rsidR="008C074E" w:rsidRDefault="00FB76D3">
      <w:pPr>
        <w:pStyle w:val="a3"/>
        <w:spacing w:before="4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728980</wp:posOffset>
                </wp:positionV>
                <wp:extent cx="1638300" cy="350520"/>
                <wp:effectExtent l="0" t="0" r="19050" b="1143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6D3" w:rsidRDefault="00FB76D3" w:rsidP="00FB76D3">
                            <w:pPr>
                              <w:rPr>
                                <w:color w:val="231A16"/>
                                <w:sz w:val="15"/>
                              </w:rPr>
                            </w:pPr>
                            <w:r>
                              <w:rPr>
                                <w:color w:val="231A16"/>
                                <w:sz w:val="15"/>
                              </w:rPr>
                              <w:t xml:space="preserve">Кабель для зарядки від </w:t>
                            </w:r>
                          </w:p>
                          <w:p w:rsidR="00FB76D3" w:rsidRDefault="00FB76D3" w:rsidP="00FB76D3">
                            <w:pPr>
                              <w:jc w:val="center"/>
                            </w:pPr>
                            <w:r>
                              <w:rPr>
                                <w:color w:val="231A16"/>
                                <w:sz w:val="15"/>
                              </w:rPr>
                              <w:t>свинцево-кислотної батареї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6" type="#_x0000_t202" style="position:absolute;margin-left:83.2pt;margin-top:57.4pt;width:129pt;height:27.6pt;z-index:4876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" fillcolor="white [3201]" strokeweight=".5pt">
                <v:textbox>
                  <w:txbxContent>
                    <w:p w:rsidR="00FB76D3" w:rsidRDefault="00FB76D3" w:rsidP="00FB76D3">
                      <w:pPr>
                        <w:rPr>
                          <w:color w:val="231A16"/>
                          <w:sz w:val="15"/>
                        </w:rPr>
                      </w:pPr>
                      <w:r>
                        <w:rPr>
                          <w:color w:val="231A16"/>
                          <w:sz w:val="15"/>
                        </w:rPr>
                        <w:t xml:space="preserve">Кабель для зарядки від </w:t>
                      </w:r>
                    </w:p>
                    <w:p w:rsidR="00FB76D3" w:rsidRDefault="00FB76D3" w:rsidP="00FB76D3">
                      <w:pPr>
                        <w:jc w:val="center"/>
                      </w:pPr>
                      <w:r>
                        <w:rPr>
                          <w:color w:val="231A16"/>
                          <w:sz w:val="15"/>
                        </w:rPr>
                        <w:t>свинцево-кислотної батареї</w:t>
                      </w:r>
                    </w:p>
                  </w:txbxContent>
                </v:textbox>
              </v:shape>
            </w:pict>
          </mc:Fallback>
        </mc:AlternateContent>
      </w:r>
      <w:r w:rsidR="001C2B5C">
        <w:pict>
          <v:group id="_x0000_s1083" style="position:absolute;margin-left:38.8pt;margin-top:13.7pt;width:319.8pt;height:81.35pt;z-index:-15691264;mso-wrap-distance-left:0;mso-wrap-distance-right:0;mso-position-horizontal-relative:page;mso-position-vertical-relative:text" coordorigin="776,274" coordsize="6396,1627">
            <v:shape id="_x0000_s1332" style="position:absolute;left:5112;top:436;width:1902;height:1009" coordorigin="5113,437" coordsize="1902,1009" path="m5225,437r-75,47l5113,546r,36l5119,723r28,601l5147,1388r13,34l5199,1437r78,8l6874,1444r65,-9l6985,1386r3,-63l7011,577r3,-67l7001,473r-41,-18l6879,443r-1626,l5225,437xe" fillcolor="#e6e7e8" stroked="f">
              <v:path arrowok="t"/>
            </v:shape>
            <v:shape id="_x0000_s1331" style="position:absolute;left:5810;top:1501;width:508;height:96" coordorigin="5810,1502" coordsize="508,96" o:spt="100" adj="0,,0" path="m5870,1538r-12,-6l5846,1536r-20,-23l5810,1504r54,94l5864,1579r-10,-28l5870,1538xm5920,1502r-109,l5828,1511r29,5l5860,1529r12,7l5874,1516r30,-5l5920,1502xm5921,1504r-16,9l5867,1579r,19l5921,1504xm5987,1551r-2,-1l5983,1549r-2,-1l5983,1548r1,-1l5986,1546r,-13l5979,1530r-6,-1l5938,1529r12,6l5970,1535r4,l5977,1536r,8l5973,1545r-3,l5950,1545r,7l5970,1552r5,l5979,1554r,8l5974,1563r-3,1l5948,1564r,-28l5937,1531r,39l5976,1570r5,-1l5987,1566r,-2l5987,1551xm6045,1564r-36,l6009,1529r-10,l5999,1570r39,l6045,1564xm6107,1529r-10,3l6097,1558r-2,3l6092,1562r-3,1l6070,1563r-3,-1l6063,1561r-2,-3l6061,1532r-9,-3l6052,1560r4,5l6061,1569r7,1l6090,1570r7,-1l6102,1565r3,-2l6107,1560r,-31xm6174,1570r-7,-6l6130,1564r,-12l6166,1552r,-6l6130,1546r,-11l6166,1535r6,-6l6119,1529r,41l6174,1570xm6236,1529r-58,l6184,1535r18,l6202,1570r10,l6212,1535r19,l6236,1529xm6300,1529r-58,l6247,1535r19,l6266,1570r10,l6276,1535r18,l6300,1529xm6318,1529r-10,l6308,1570r10,l6318,1529xe" fillcolor="#050100" stroked="f">
              <v:stroke joinstyle="round"/>
              <v:formulas/>
              <v:path arrowok="t" o:connecttype="segments"/>
            </v:shape>
            <v:shape id="_x0000_s1330" type="#_x0000_t75" style="position:absolute;left:5781;top:534;width:571;height:284">
              <v:imagedata r:id="rId51" o:title=""/>
            </v:shape>
            <v:shape id="_x0000_s1329" type="#_x0000_t75" style="position:absolute;left:2125;top:273;width:5047;height:1490">
              <v:imagedata r:id="rId52" o:title=""/>
            </v:shape>
            <v:line id="_x0000_s1328" style="position:absolute" from="2543,563" to="2727,563" strokecolor="#050100" strokeweight=".03986mm"/>
            <v:line id="_x0000_s1327" style="position:absolute" from="2733,600" to="2829,600" strokecolor="#050100" strokeweight=".03986mm"/>
            <v:line id="_x0000_s1326" style="position:absolute" from="2543,614" to="2727,614" strokecolor="#050100" strokeweight=".03986mm"/>
            <v:line id="_x0000_s1325" style="position:absolute" from="2537,618" to="2733,618" strokecolor="#050100" strokeweight=".03986mm"/>
            <v:line id="_x0000_s1324" style="position:absolute" from="2733,629" to="2829,629" strokecolor="#050100" strokeweight=".03986mm"/>
            <v:line id="_x0000_s1323" style="position:absolute" from="2653,631" to="2652,631" strokecolor="#050100" strokeweight=".03986mm"/>
            <v:line id="_x0000_s1322" style="position:absolute" from="2622,631" to="2621,631" strokecolor="#050100" strokeweight=".03986mm"/>
            <v:line id="_x0000_s1321" style="position:absolute" from="2591,631" to="2590,631" strokecolor="#050100" strokeweight=".03986mm"/>
            <v:line id="_x0000_s1320" style="position:absolute" from="2560,631" to="2559,631" strokecolor="#050100" strokeweight=".03986mm"/>
            <v:line id="_x0000_s1319" style="position:absolute" from="2553,636" to="2565,636" strokecolor="#050100" strokeweight=".03986mm"/>
            <v:line id="_x0000_s1318" style="position:absolute" from="2584,636" to="2596,636" strokecolor="#050100" strokeweight=".03986mm"/>
            <v:line id="_x0000_s1317" style="position:absolute" from="2615,636" to="2628,636" strokecolor="#050100" strokeweight=".03986mm"/>
            <v:line id="_x0000_s1316" style="position:absolute" from="2646,636" to="2659,636" strokecolor="#050100" strokeweight=".03986mm"/>
            <v:line id="_x0000_s1315" style="position:absolute" from="2541,686" to="2541,688" strokecolor="#050100" strokeweight=".00669mm"/>
            <v:line id="_x0000_s1314" style="position:absolute" from="2691,710" to="2701,710" strokecolor="#050100" strokeweight=".03986mm"/>
            <v:line id="_x0000_s1313" style="position:absolute" from="2673,729" to="2694,729" strokecolor="#050100" strokeweight=".03986mm"/>
            <v:line id="_x0000_s1312" style="position:absolute" from="2698,729" to="2718,729" strokecolor="#050100" strokeweight=".03986mm"/>
            <v:line id="_x0000_s1311" style="position:absolute" from="2718,735" to="2698,735" strokecolor="#050100" strokeweight=".03986mm"/>
            <v:line id="_x0000_s1310" style="position:absolute" from="2694,735" to="2674,735" strokecolor="#050100" strokeweight=".03986mm"/>
            <v:line id="_x0000_s1309" style="position:absolute" from="2659,753" to="2646,753" strokecolor="#050100" strokeweight=".03986mm"/>
            <v:line id="_x0000_s1308" style="position:absolute" from="2628,753" to="2615,753" strokecolor="#050100" strokeweight=".03986mm"/>
            <v:line id="_x0000_s1307" style="position:absolute" from="2596,753" to="2584,753" strokecolor="#050100" strokeweight=".03986mm"/>
            <v:line id="_x0000_s1306" style="position:absolute" from="2565,753" to="2553,753" strokecolor="#050100" strokeweight=".03986mm"/>
            <v:line id="_x0000_s1305" style="position:absolute" from="2700,753" to="2691,753" strokecolor="#050100" strokeweight=".03986mm"/>
            <v:line id="_x0000_s1304" style="position:absolute" from="2559,758" to="2560,758" strokecolor="#050100" strokeweight=".03986mm"/>
            <v:line id="_x0000_s1303" style="position:absolute" from="2590,758" to="2591,758" strokecolor="#050100" strokeweight=".03986mm"/>
            <v:line id="_x0000_s1302" style="position:absolute" from="2621,758" to="2622,758" strokecolor="#050100" strokeweight=".03986mm"/>
            <v:line id="_x0000_s1301" style="position:absolute" from="2652,758" to="2653,758" strokecolor="#050100" strokeweight=".03986mm"/>
            <v:line id="_x0000_s1300" style="position:absolute" from="2829,767" to="2733,767" strokecolor="#050100" strokeweight=".03986mm"/>
            <v:line id="_x0000_s1299" style="position:absolute" from="2537,771" to="2733,771" strokecolor="#050100" strokeweight=".03986mm"/>
            <v:line id="_x0000_s1298" style="position:absolute" from="2733,773" to="2829,773" strokecolor="#050100" strokeweight=".03986mm"/>
            <v:line id="_x0000_s1297" style="position:absolute" from="2543,806" to="2727,806" strokecolor="#050100" strokeweight=".03986mm"/>
            <v:line id="_x0000_s1296" style="position:absolute" from="2532,615" to="2532,652" strokecolor="#050100" strokeweight=".03986mm"/>
            <v:line id="_x0000_s1295" style="position:absolute" from="2532,722" to="2533,759" strokecolor="#050100" strokeweight=".03986mm"/>
            <v:line id="_x0000_s1294" style="position:absolute" from="2537,569" to="2537,649" strokecolor="#050100" strokeweight=".03986mm"/>
            <v:line id="_x0000_s1293" style="position:absolute" from="2537,725" to="2537,799" strokecolor="#050100" strokeweight=".03986mm"/>
            <v:line id="_x0000_s1292" style="position:absolute" from="2543,563" to="2543,806" strokecolor="#050100" strokeweight=".03986mm"/>
            <v:line id="_x0000_s1291" style="position:absolute" from="2553,753" to="2553,636" strokecolor="#050100" strokeweight=".03986mm"/>
            <v:line id="_x0000_s1290" style="position:absolute" from="2565,753" to="2565,636" strokecolor="#050100" strokeweight=".03986mm"/>
            <v:line id="_x0000_s1289" style="position:absolute" from="2584,753" to="2584,636" strokecolor="#050100" strokeweight=".03986mm"/>
            <v:line id="_x0000_s1288" style="position:absolute" from="2596,753" to="2596,636" strokecolor="#050100" strokeweight=".03986mm"/>
            <v:line id="_x0000_s1287" style="position:absolute" from="2615,753" to="2615,636" strokecolor="#050100" strokeweight=".03986mm"/>
            <v:line id="_x0000_s1286" style="position:absolute" from="2628,753" to="2628,636" strokecolor="#050100" strokeweight=".03986mm"/>
            <v:line id="_x0000_s1285" style="position:absolute" from="2646,753" to="2646,636" strokecolor="#050100" strokeweight=".03986mm"/>
            <v:line id="_x0000_s1284" style="position:absolute" from="2659,753" to="2659,636" strokecolor="#050100" strokeweight=".03986mm"/>
            <v:line id="_x0000_s1283" style="position:absolute" from="2674,736" to="2674,729" strokecolor="#050100" strokeweight=".03986mm"/>
            <v:line id="_x0000_s1282" style="position:absolute" from="2693,753" to="2693,735" strokecolor="#050100" strokeweight=".03986mm"/>
            <v:line id="_x0000_s1281" style="position:absolute" from="2693,729" to="2693,710" strokecolor="#050100" strokeweight=".03986mm"/>
            <v:line id="_x0000_s1280" style="position:absolute" from="2699,710" to="2699,729" strokecolor="#050100" strokeweight=".03986mm"/>
            <v:line id="_x0000_s1279" style="position:absolute" from="2699,735" to="2699,753" strokecolor="#050100" strokeweight=".03986mm"/>
            <v:line id="_x0000_s1278" style="position:absolute" from="2718,727" to="2718,736" strokecolor="#050100" strokeweight=".03986mm"/>
            <v:line id="_x0000_s1277" style="position:absolute" from="2727,563" to="2727,806" strokecolor="#050100" strokeweight=".03986mm"/>
            <v:line id="_x0000_s1276" style="position:absolute" from="2733,569" to="2733,799" strokecolor="#050100" strokeweight=".03986mm"/>
            <v:line id="_x0000_s1275" style="position:absolute" from="2829,599" to="2829,775" strokecolor="#050100" strokeweight=".03986mm"/>
            <v:shape id="_x0000_s1274" style="position:absolute;left:2531;top:610;width:6;height:7" coordorigin="2532,610" coordsize="6,7" path="m2537,610r,3l2535,616r-3,e" filled="f" strokecolor="#050100" strokeweight=".03986mm">
              <v:path arrowok="t"/>
            </v:shape>
            <v:shape id="_x0000_s1273" style="position:absolute;left:2531;top:757;width:6;height:7" coordorigin="2532,757" coordsize="6,7" path="m2532,757r3,1l2537,761r,3e" filled="f" strokecolor="#050100" strokeweight=".03986mm">
              <v:path arrowok="t"/>
            </v:shape>
            <v:shape id="_x0000_s1272" style="position:absolute;left:2536;top:562;width:7;height:7" coordorigin="2537,563" coordsize="7,7" path="m2537,569r,-4l2540,563r3,e" filled="f" strokecolor="#050100" strokeweight=".03986mm">
              <v:path arrowok="t"/>
            </v:shape>
            <v:shape id="_x0000_s1271" style="position:absolute;left:2727;top:562;width:7;height:7" coordorigin="2727,563" coordsize="7,7" path="m2727,563r3,l2733,565r,4e" filled="f" strokecolor="#050100" strokeweight=".03986mm">
              <v:path arrowok="t"/>
            </v:shape>
            <v:shape id="_x0000_s1270" style="position:absolute;left:2653;top:630;width:6;height:6" coordorigin="2653,631" coordsize="6,6" path="m2653,631r3,l2659,633r,3e" filled="f" strokecolor="#050100" strokeweight=".03986mm">
              <v:path arrowok="t"/>
            </v:shape>
            <v:shape id="_x0000_s1269" style="position:absolute;left:2646;top:630;width:6;height:6" coordorigin="2646,631" coordsize="6,6" path="m2646,636r,-3l2649,631r3,e" filled="f" strokecolor="#050100" strokeweight=".03986mm">
              <v:path arrowok="t"/>
            </v:shape>
            <v:shape id="_x0000_s1268" style="position:absolute;left:2621;top:630;width:6;height:6" coordorigin="2622,631" coordsize="6,6" path="m2622,631r3,l2628,633r,3e" filled="f" strokecolor="#050100" strokeweight=".03986mm">
              <v:path arrowok="t"/>
            </v:shape>
            <v:shape id="_x0000_s1267" style="position:absolute;left:2615;top:630;width:6;height:6" coordorigin="2615,631" coordsize="6,6" path="m2615,636r,-3l2618,631r3,e" filled="f" strokecolor="#050100" strokeweight=".03986mm">
              <v:path arrowok="t"/>
            </v:shape>
            <v:shape id="_x0000_s1266" style="position:absolute;left:2590;top:630;width:6;height:6" coordorigin="2591,631" coordsize="6,6" path="m2591,631r3,l2596,633r,3e" filled="f" strokecolor="#050100" strokeweight=".03986mm">
              <v:path arrowok="t"/>
            </v:shape>
            <v:shape id="_x0000_s1265" style="position:absolute;left:2584;top:630;width:6;height:6" coordorigin="2584,631" coordsize="6,6" path="m2584,636r,-3l2587,631r3,e" filled="f" strokecolor="#050100" strokeweight=".03986mm">
              <v:path arrowok="t"/>
            </v:shape>
            <v:shape id="_x0000_s1264" style="position:absolute;left:2559;top:630;width:6;height:6" coordorigin="2560,631" coordsize="6,6" path="m2560,631r3,l2565,633r,3e" filled="f" strokecolor="#050100" strokeweight=".03986mm">
              <v:path arrowok="t"/>
            </v:shape>
            <v:shape id="_x0000_s1263" style="position:absolute;left:2552;top:630;width:6;height:6" coordorigin="2553,631" coordsize="6,6" path="m2553,636r,-3l2555,631r4,e" filled="f" strokecolor="#050100" strokeweight=".03986mm">
              <v:path arrowok="t"/>
            </v:shape>
            <v:shape id="_x0000_s1262" style="position:absolute;left:2536;top:799;width:7;height:7" coordorigin="2537,799" coordsize="7,7" path="m2543,806r-3,l2537,803r,-4e" filled="f" strokecolor="#050100" strokeweight=".03986mm">
              <v:path arrowok="t"/>
            </v:shape>
            <v:shape id="_x0000_s1261" style="position:absolute;left:2727;top:799;width:7;height:7" coordorigin="2727,799" coordsize="7,7" path="m2733,799r,4l2730,806r-3,e" filled="f" strokecolor="#050100" strokeweight=".03986mm">
              <v:path arrowok="t"/>
            </v:shape>
            <v:shape id="_x0000_s1260" style="position:absolute;left:2646;top:752;width:6;height:6" coordorigin="2646,753" coordsize="6,6" path="m2652,758r-3,l2646,756r,-3e" filled="f" strokecolor="#050100" strokeweight=".03986mm">
              <v:path arrowok="t"/>
            </v:shape>
            <v:shape id="_x0000_s1259" style="position:absolute;left:2653;top:752;width:6;height:6" coordorigin="2653,753" coordsize="6,6" path="m2659,753r,3l2656,758r-3,e" filled="f" strokecolor="#050100" strokeweight=".03986mm">
              <v:path arrowok="t"/>
            </v:shape>
            <v:shape id="_x0000_s1258" style="position:absolute;left:2615;top:752;width:6;height:6" coordorigin="2615,753" coordsize="6,6" path="m2621,758r-3,l2615,756r,-3e" filled="f" strokecolor="#050100" strokeweight=".03986mm">
              <v:path arrowok="t"/>
            </v:shape>
            <v:shape id="_x0000_s1257" style="position:absolute;left:2621;top:752;width:6;height:6" coordorigin="2622,753" coordsize="6,6" path="m2628,753r,3l2625,758r-3,e" filled="f" strokecolor="#050100" strokeweight=".03986mm">
              <v:path arrowok="t"/>
            </v:shape>
            <v:shape id="_x0000_s1256" style="position:absolute;left:2584;top:752;width:6;height:6" coordorigin="2584,753" coordsize="6,6" path="m2590,758r-3,l2584,756r,-3e" filled="f" strokecolor="#050100" strokeweight=".03986mm">
              <v:path arrowok="t"/>
            </v:shape>
            <v:shape id="_x0000_s1255" style="position:absolute;left:2590;top:752;width:6;height:6" coordorigin="2591,753" coordsize="6,6" path="m2596,753r,3l2594,758r-3,e" filled="f" strokecolor="#050100" strokeweight=".03986mm">
              <v:path arrowok="t"/>
            </v:shape>
            <v:shape id="_x0000_s1254" style="position:absolute;left:2552;top:752;width:6;height:6" coordorigin="2553,753" coordsize="6,6" path="m2559,758r-4,l2553,756r,-3e" filled="f" strokecolor="#050100" strokeweight=".03986mm">
              <v:path arrowok="t"/>
            </v:shape>
            <v:shape id="_x0000_s1253" style="position:absolute;left:2559;top:752;width:6;height:6" coordorigin="2560,753" coordsize="6,6" path="m2565,753r,3l2563,758r-3,e" filled="f" strokecolor="#050100" strokeweight=".03986mm">
              <v:path arrowok="t"/>
            </v:shape>
            <v:shape id="_x0000_s1252" style="position:absolute;left:2536;top:686;width:5;height:39" coordorigin="2537,687" coordsize="5,39" path="m2541,687r,1l2541,688r,1l2541,690r,1l2541,692r,l2541,693r-1,1l2540,695r,1l2540,696r,2l2539,700r,1l2539,703r,1l2538,706r,2l2538,709r,2l2538,712r-1,2l2537,716r,3l2537,722r,3e" filled="f" strokecolor="#050100" strokeweight=".03986mm">
              <v:path arrowok="t"/>
            </v:shape>
            <v:shape id="_x0000_s1251" style="position:absolute;left:2536;top:648;width:5;height:39" coordorigin="2537,649" coordsize="5,39" path="m2537,649r,3l2537,655r1,9l2538,666r,2l2539,669r,2l2539,672r,2l2540,676r,1l2540,678r,1l2540,680r1,l2541,681r,1l2541,683r,1l2541,684r,1l2541,686r,1e" filled="f" strokecolor="#050100" strokeweight=".03986mm">
              <v:path arrowok="t"/>
            </v:shape>
            <v:shape id="_x0000_s1250" style="position:absolute;left:2536;top:614;width:7;height:2" coordorigin="2537,614" coordsize="7,2" path="m2543,614r-1,l2541,614r,l2540,615r-1,l2539,615r-1,l2538,615r,l2538,615r-1,l2537,616r,l2537,616e" filled="f" strokecolor="#050100" strokeweight=".03986mm">
              <v:path arrowok="t"/>
            </v:shape>
            <v:shape id="_x0000_s1249" style="position:absolute;left:2531;top:648;width:5;height:4" coordorigin="2532,649" coordsize="5,4" path="m2537,649r,l2537,649r-1,1l2536,650r-4,2l2532,652e" filled="f" strokecolor="#050100" strokeweight=".03986mm">
              <v:path arrowok="t"/>
            </v:shape>
            <v:shape id="_x0000_s1248" style="position:absolute;left:2531;top:721;width:5;height:4" coordorigin="2532,722" coordsize="5,4" path="m2537,725r,l2537,724r-1,l2536,724r-4,-2l2532,722e" filled="f" strokecolor="#050100" strokeweight=".03986mm">
              <v:path arrowok="t"/>
            </v:shape>
            <v:shape id="_x0000_s1247" style="position:absolute;left:2531;top:686;width:10;height:36" coordorigin="2532,687" coordsize="10,36" path="m2541,687r,1l2541,688r,1l2540,690r,1l2540,691r-1,1l2539,693r,1l2539,694r-1,1l2538,696r-1,1l2537,699r-1,1l2536,702r-2,7l2533,710r,2l2533,713r-1,3l2532,719r,3e" filled="f" strokecolor="#050100" strokeweight=".03986mm">
              <v:path arrowok="t"/>
            </v:shape>
            <v:shape id="_x0000_s1246" style="position:absolute;left:2531;top:651;width:10;height:36" coordorigin="2532,652" coordsize="10,36" path="m2532,652r,3l2532,657r1,3l2533,662r3,10l2536,673r1,2l2538,676r,2l2538,679r1,l2539,680r,1l2539,681r1,1l2540,683r,1l2541,684r,1l2541,686r,1e" filled="f" strokecolor="#050100" strokeweight=".03986mm">
              <v:path arrowok="t"/>
            </v:shape>
            <v:shape id="_x0000_s1245" style="position:absolute;left:2727;top:614;width:7;height:2" coordorigin="2727,614" coordsize="7,2" path="m2727,614r1,l2729,614r,l2730,615r1,l2731,615r1,l2733,616r,l2733,616r,e" filled="f" strokecolor="#050100" strokeweight=".03986mm">
              <v:path arrowok="t"/>
            </v:shape>
            <v:rect id="_x0000_s1244" style="position:absolute;left:2690;top:625;width:9;height:35" filled="f" strokecolor="#050100" strokeweight=".09pt"/>
            <v:line id="_x0000_s1243" style="position:absolute" from="2527,622" to="2511,622" strokecolor="#050100" strokeweight=".03986mm"/>
            <v:line id="_x0000_s1242" style="position:absolute" from="2491,622" to="2438,622" strokecolor="#050100" strokeweight=".03986mm"/>
            <v:line id="_x0000_s1241" style="position:absolute" from="2419,622" to="2370,622" strokecolor="#050100" strokeweight=".03986mm"/>
            <v:line id="_x0000_s1240" style="position:absolute" from="2468,622" to="2461,622" strokecolor="#050100" strokeweight=".03986mm"/>
            <v:line id="_x0000_s1239" style="position:absolute" from="2396,622" to="2389,622" strokecolor="#050100" strokeweight=".03986mm"/>
            <v:line id="_x0000_s1238" style="position:absolute" from="2468,626" to="2461,626" strokecolor="#050100" strokeweight=".03986mm"/>
            <v:line id="_x0000_s1237" style="position:absolute" from="2396,626" to="2389,626" strokecolor="#050100" strokeweight=".03986mm"/>
            <v:line id="_x0000_s1236" style="position:absolute" from="2507,647" to="2494,647" strokecolor="#050100" strokeweight=".03986mm"/>
            <v:line id="_x0000_s1235" style="position:absolute" from="2435,647" to="2422,647" strokecolor="#050100" strokeweight=".03986mm"/>
            <v:line id="_x0000_s1234" style="position:absolute" from="2468,648" to="2461,648" strokecolor="#050100" strokeweight=".03986mm"/>
            <v:line id="_x0000_s1233" style="position:absolute" from="2396,648" to="2389,648" strokecolor="#050100" strokeweight=".03986mm"/>
            <v:line id="_x0000_s1232" style="position:absolute" from="2530,621" to="2527,622" strokecolor="#050100" strokeweight=".03986mm"/>
            <v:line id="_x0000_s1231" style="position:absolute" from="2425,675" to="2432,675" strokecolor="#050100" strokeweight=".03986mm"/>
            <v:line id="_x0000_s1230" style="position:absolute" from="2497,675" to="2504,675" strokecolor="#050100" strokeweight=".03986mm"/>
            <v:line id="_x0000_s1229" style="position:absolute" from="2425,678" to="2432,678" strokecolor="#050100" strokeweight=".03986mm"/>
            <v:line id="_x0000_s1228" style="position:absolute" from="2497,678" to="2504,678" strokecolor="#050100" strokeweight=".03986mm"/>
            <v:line id="_x0000_s1227" style="position:absolute" from="2425,693" to="2432,693" strokecolor="#050100" strokeweight=".03986mm"/>
            <v:line id="_x0000_s1226" style="position:absolute" from="2497,693" to="2504,693" strokecolor="#050100" strokeweight=".03986mm"/>
            <v:line id="_x0000_s1225" style="position:absolute" from="2425,696" to="2432,696" strokecolor="#050100" strokeweight=".03986mm"/>
            <v:line id="_x0000_s1224" style="position:absolute" from="2497,696" to="2504,696" strokecolor="#050100" strokeweight=".03986mm"/>
            <v:line id="_x0000_s1223" style="position:absolute" from="2389,723" to="2396,723" strokecolor="#050100" strokeweight=".03986mm"/>
            <v:line id="_x0000_s1222" style="position:absolute" from="2461,723" to="2468,723" strokecolor="#050100" strokeweight=".03986mm"/>
            <v:line id="_x0000_s1221" style="position:absolute" from="2507,725" to="2494,725" strokecolor="#050100" strokeweight=".03986mm"/>
            <v:line id="_x0000_s1220" style="position:absolute" from="2435,725" to="2422,725" strokecolor="#050100" strokeweight=".03986mm"/>
            <v:line id="_x0000_s1219" style="position:absolute" from="2364,744" to="2364,628" strokecolor="#050100" strokeweight=".03986mm"/>
            <v:line id="_x0000_s1218" style="position:absolute" from="2370,750" to="2370,622" strokecolor="#050100" strokeweight=".03986mm"/>
            <v:line id="_x0000_s1217" style="position:absolute" from="2383,623" to="2383,748" strokecolor="#050100" strokeweight=".03986mm"/>
            <v:line id="_x0000_s1216" style="position:absolute" from="2386,745" to="2386,627" strokecolor="#050100" strokeweight=".03986mm"/>
            <v:line id="_x0000_s1215" style="position:absolute" from="2530,750" to="2527,750" strokecolor="#050100" strokeweight=".03986mm"/>
            <v:line id="_x0000_s1214" style="position:absolute" from="2389,746" to="2396,746" strokecolor="#050100" strokeweight=".03986mm"/>
            <v:line id="_x0000_s1213" style="position:absolute" from="2461,746" to="2468,746" strokecolor="#050100" strokeweight=".03986mm"/>
            <v:line id="_x0000_s1212" style="position:absolute" from="2389,749" to="2396,749" strokecolor="#050100" strokeweight=".03986mm"/>
            <v:line id="_x0000_s1211" style="position:absolute" from="2461,749" to="2468,749" strokecolor="#050100" strokeweight=".03986mm"/>
            <v:line id="_x0000_s1210" style="position:absolute" from="2527,750" to="2511,750" strokecolor="#050100" strokeweight=".03986mm"/>
            <v:line id="_x0000_s1209" style="position:absolute" from="2491,750" to="2438,750" strokecolor="#050100" strokeweight=".03986mm"/>
            <v:line id="_x0000_s1208" style="position:absolute" from="2419,750" to="2370,750" strokecolor="#050100" strokeweight=".03986mm"/>
            <v:line id="_x0000_s1207" style="position:absolute" from="2389,622" to="2389,648" strokecolor="#050100" strokeweight=".03986mm"/>
            <v:line id="_x0000_s1206" style="position:absolute" from="2389,723" to="2389,749" strokecolor="#050100" strokeweight=".03986mm"/>
            <v:line id="_x0000_s1205" style="position:absolute" from="2396,622" to="2396,648" strokecolor="#050100" strokeweight=".03986mm"/>
            <v:line id="_x0000_s1204" style="position:absolute" from="2396,723" to="2396,749" strokecolor="#050100" strokeweight=".03986mm"/>
            <v:line id="_x0000_s1203" style="position:absolute" from="2399,627" to="2399,745" strokecolor="#050100" strokeweight=".03986mm"/>
            <v:line id="_x0000_s1202" style="position:absolute" from="2402,748" to="2402,623" strokecolor="#050100" strokeweight=".03986mm"/>
            <v:line id="_x0000_s1201" style="position:absolute" from="2419,750" to="2419,700" strokecolor="#050100" strokeweight=".03986mm"/>
            <v:line id="_x0000_s1200" style="position:absolute" from="2419,622" to="2419,672" strokecolor="#050100" strokeweight=".03986mm"/>
            <v:line id="_x0000_s1199" style="position:absolute" from="2422,746" to="2422,699" strokecolor="#050100" strokeweight=".03986mm"/>
            <v:line id="_x0000_s1198" style="position:absolute" from="2422,625" to="2422,673" strokecolor="#050100" strokeweight=".03986mm"/>
            <v:line id="_x0000_s1197" style="position:absolute" from="2424,695" to="2426,695" strokecolor="#050100" strokeweight=".05822mm"/>
            <v:line id="_x0000_s1196" style="position:absolute" from="2424,677" to="2426,677" strokecolor="#050100" strokeweight=".05786mm"/>
            <v:line id="_x0000_s1195" style="position:absolute" from="2431,695" to="2433,695" strokecolor="#050100" strokeweight=".05822mm"/>
            <v:line id="_x0000_s1194" style="position:absolute" from="2431,677" to="2433,677" strokecolor="#050100" strokeweight=".05786mm"/>
            <v:line id="_x0000_s1193" style="position:absolute" from="2435,673" to="2435,625" strokecolor="#050100" strokeweight=".03986mm"/>
            <v:line id="_x0000_s1192" style="position:absolute" from="2435,699" to="2435,746" strokecolor="#050100" strokeweight=".03986mm"/>
            <v:line id="_x0000_s1191" style="position:absolute" from="2438,672" to="2438,622" strokecolor="#050100" strokeweight=".03986mm"/>
            <v:line id="_x0000_s1190" style="position:absolute" from="2438,700" to="2438,750" strokecolor="#050100" strokeweight=".03986mm"/>
            <v:line id="_x0000_s1189" style="position:absolute" from="2455,623" to="2455,748" strokecolor="#050100" strokeweight=".03986mm"/>
            <v:line id="_x0000_s1188" style="position:absolute" from="2458,745" to="2458,627" strokecolor="#050100" strokeweight=".03986mm"/>
            <v:line id="_x0000_s1187" style="position:absolute" from="2461,622" to="2461,648" strokecolor="#050100" strokeweight=".03986mm"/>
            <v:line id="_x0000_s1186" style="position:absolute" from="2461,723" to="2461,749" strokecolor="#050100" strokeweight=".03986mm"/>
            <v:line id="_x0000_s1185" style="position:absolute" from="2468,622" to="2468,648" strokecolor="#050100" strokeweight=".03986mm"/>
            <v:line id="_x0000_s1184" style="position:absolute" from="2468,723" to="2468,749" strokecolor="#050100" strokeweight=".03986mm"/>
            <v:line id="_x0000_s1183" style="position:absolute" from="2471,627" to="2471,745" strokecolor="#050100" strokeweight=".03986mm"/>
            <v:line id="_x0000_s1182" style="position:absolute" from="2475,748" to="2475,623" strokecolor="#050100" strokeweight=".03986mm"/>
            <v:line id="_x0000_s1181" style="position:absolute" from="2491,750" to="2491,700" strokecolor="#050100" strokeweight=".03986mm"/>
            <v:line id="_x0000_s1180" style="position:absolute" from="2491,622" to="2491,672" strokecolor="#050100" strokeweight=".03986mm"/>
            <v:line id="_x0000_s1179" style="position:absolute" from="2494,746" to="2494,699" strokecolor="#050100" strokeweight=".03986mm"/>
            <v:line id="_x0000_s1178" style="position:absolute" from="2494,625" to="2494,673" strokecolor="#050100" strokeweight=".03986mm"/>
            <v:line id="_x0000_s1177" style="position:absolute" from="2496,695" to="2498,695" strokecolor="#050100" strokeweight=".05822mm"/>
            <v:line id="_x0000_s1176" style="position:absolute" from="2496,677" to="2498,677" strokecolor="#050100" strokeweight=".05786mm"/>
            <v:line id="_x0000_s1175" style="position:absolute" from="2503,695" to="2506,695" strokecolor="#050100" strokeweight=".05822mm"/>
            <v:line id="_x0000_s1174" style="position:absolute" from="2503,677" to="2506,677" strokecolor="#050100" strokeweight=".05786mm"/>
            <v:line id="_x0000_s1173" style="position:absolute" from="2507,673" to="2507,625" strokecolor="#050100" strokeweight=".03986mm"/>
            <v:line id="_x0000_s1172" style="position:absolute" from="2507,699" to="2507,746" strokecolor="#050100" strokeweight=".03986mm"/>
            <v:line id="_x0000_s1171" style="position:absolute" from="2511,672" to="2511,622" strokecolor="#050100" strokeweight=".03986mm"/>
            <v:line id="_x0000_s1170" style="position:absolute" from="2511,700" to="2511,750" strokecolor="#050100" strokeweight=".03986mm"/>
            <v:line id="_x0000_s1169" style="position:absolute" from="2527,622" to="2527,750" strokecolor="#050100" strokeweight=".03986mm"/>
            <v:line id="_x0000_s1168" style="position:absolute" from="2530,621" to="2530,750" strokecolor="#050100" strokeweight=".03986mm"/>
            <v:shape id="_x0000_s1167" style="position:absolute;left:2363;top:621;width:7;height:7" coordorigin="2364,622" coordsize="7,7" path="m2364,628r,-4l2366,622r4,e" filled="f" strokecolor="#050100" strokeweight=".03986mm">
              <v:path arrowok="t"/>
            </v:shape>
            <v:shape id="_x0000_s1166" style="position:absolute;left:2434;top:621;width:4;height:4" coordorigin="2435,622" coordsize="4,4" path="m2435,625r,-2l2436,622r2,e" filled="f" strokecolor="#050100" strokeweight=".03986mm">
              <v:path arrowok="t"/>
            </v:shape>
            <v:shape id="_x0000_s1165" style="position:absolute;left:2418;top:621;width:4;height:4" coordorigin="2419,622" coordsize="4,4" path="m2419,622r2,l2422,623r,2e" filled="f" strokecolor="#050100" strokeweight=".03986mm">
              <v:path arrowok="t"/>
            </v:shape>
            <v:shape id="_x0000_s1164" style="position:absolute;left:2506;top:621;width:4;height:4" coordorigin="2507,622" coordsize="4,4" path="m2507,625r,-2l2509,622r2,e" filled="f" strokecolor="#050100" strokeweight=".03986mm">
              <v:path arrowok="t"/>
            </v:shape>
            <v:shape id="_x0000_s1163" style="position:absolute;left:2490;top:621;width:4;height:4" coordorigin="2491,622" coordsize="4,4" path="m2491,622r2,l2494,623r,2e" filled="f" strokecolor="#050100" strokeweight=".03986mm">
              <v:path arrowok="t"/>
            </v:shape>
            <v:shape id="_x0000_s1162" style="position:absolute;left:2504;top:672;width:3;height:3" coordorigin="2504,673" coordsize="3,3" path="m2507,673r,1l2506,675r-2,e" filled="f" strokecolor="#050100" strokeweight=".03986mm">
              <v:path arrowok="t"/>
            </v:shape>
            <v:shape id="_x0000_s1161" style="position:absolute;left:2494;top:672;width:3;height:3" coordorigin="2494,673" coordsize="3,3" path="m2497,675r-1,l2494,674r,-1e" filled="f" strokecolor="#050100" strokeweight=".03986mm">
              <v:path arrowok="t"/>
            </v:shape>
            <v:shape id="_x0000_s1160" style="position:absolute;left:2432;top:672;width:3;height:3" coordorigin="2432,673" coordsize="3,3" path="m2435,673r,1l2434,675r-2,e" filled="f" strokecolor="#050100" strokeweight=".03986mm">
              <v:path arrowok="t"/>
            </v:shape>
            <v:shape id="_x0000_s1159" style="position:absolute;left:2422;top:672;width:3;height:3" coordorigin="2422,673" coordsize="3,3" path="m2425,675r-2,l2422,674r,-1e" filled="f" strokecolor="#050100" strokeweight=".03986mm">
              <v:path arrowok="t"/>
            </v:shape>
            <v:shape id="_x0000_s1158" style="position:absolute;left:2363;top:743;width:7;height:7" coordorigin="2364,744" coordsize="7,7" path="m2370,750r-4,l2364,747r,-3e" filled="f" strokecolor="#050100" strokeweight=".03986mm">
              <v:path arrowok="t"/>
            </v:shape>
            <v:shape id="_x0000_s1157" style="position:absolute;left:2434;top:745;width:4;height:4" coordorigin="2435,746" coordsize="4,4" path="m2438,750r-2,l2435,748r,-2e" filled="f" strokecolor="#050100" strokeweight=".03986mm">
              <v:path arrowok="t"/>
            </v:shape>
            <v:shape id="_x0000_s1156" style="position:absolute;left:2418;top:745;width:4;height:4" coordorigin="2419,746" coordsize="4,4" path="m2422,746r,2l2421,750r-2,e" filled="f" strokecolor="#050100" strokeweight=".03986mm">
              <v:path arrowok="t"/>
            </v:shape>
            <v:shape id="_x0000_s1155" style="position:absolute;left:2506;top:745;width:4;height:4" coordorigin="2507,746" coordsize="4,4" path="m2511,750r-2,l2507,748r,-2e" filled="f" strokecolor="#050100" strokeweight=".03986mm">
              <v:path arrowok="t"/>
            </v:shape>
            <v:shape id="_x0000_s1154" style="position:absolute;left:2490;top:745;width:4;height:4" coordorigin="2491,746" coordsize="4,4" path="m2494,746r,2l2493,750r-2,e" filled="f" strokecolor="#050100" strokeweight=".03986mm">
              <v:path arrowok="t"/>
            </v:shape>
            <v:shape id="_x0000_s1153" style="position:absolute;left:2422;top:696;width:3;height:3" coordorigin="2422,696" coordsize="3,3" path="m2422,699r,-2l2423,696r2,e" filled="f" strokecolor="#050100" strokeweight=".03986mm">
              <v:path arrowok="t"/>
            </v:shape>
            <v:shape id="_x0000_s1152" style="position:absolute;left:2432;top:696;width:3;height:3" coordorigin="2432,696" coordsize="3,3" path="m2432,696r2,l2435,697r,2e" filled="f" strokecolor="#050100" strokeweight=".03986mm">
              <v:path arrowok="t"/>
            </v:shape>
            <v:shape id="_x0000_s1151" style="position:absolute;left:2494;top:696;width:3;height:3" coordorigin="2494,696" coordsize="3,3" path="m2494,699r,-2l2496,696r1,e" filled="f" strokecolor="#050100" strokeweight=".03986mm">
              <v:path arrowok="t"/>
            </v:shape>
            <v:shape id="_x0000_s1150" style="position:absolute;left:2504;top:696;width:3;height:3" coordorigin="2504,696" coordsize="3,3" path="m2504,696r2,l2507,697r,2e" filled="f" strokecolor="#050100" strokeweight=".03986mm">
              <v:path arrowok="t"/>
            </v:shape>
            <v:shape id="_x0000_s1149" style="position:absolute;left:2386;top:625;width:3;height:2" coordorigin="2386,626" coordsize="3,2" path="m2389,626r-1,l2388,626r,l2388,626r-1,l2387,626r-1,1e" filled="f" strokecolor="#050100" strokeweight=".03986mm">
              <v:path arrowok="t"/>
            </v:shape>
            <v:shape id="_x0000_s1148" style="position:absolute;left:2396;top:625;width:3;height:2" coordorigin="2396,626" coordsize="3,2" path="m2399,627r,-1l2398,626r-1,l2397,626r-1,e" filled="f" strokecolor="#050100" strokeweight=".03986mm">
              <v:path arrowok="t"/>
            </v:shape>
            <v:shape id="_x0000_s1147" style="position:absolute;left:2434;top:671;width:4;height:2" coordorigin="2435,672" coordsize="4,1" path="m2438,672r,l2438,672r-1,l2437,672r-1,l2436,672r,l2435,672r,l2435,672e" filled="f" strokecolor="#050100" strokeweight=".03986mm">
              <v:path arrowok="t"/>
            </v:shape>
            <v:shape id="_x0000_s1146" style="position:absolute;left:2396;top:744;width:3;height:2" coordorigin="2396,745" coordsize="3,2" path="m2396,746r1,l2397,746r,l2398,745r,l2398,745r1,l2399,745r,e" filled="f" strokecolor="#050100" strokeweight=".03986mm">
              <v:path arrowok="t"/>
            </v:shape>
            <v:shape id="_x0000_s1145" style="position:absolute;left:2418;top:671;width:4;height:2" coordorigin="2419,672" coordsize="4,1" path="m2419,672r,l2420,672r,l2420,672r1,l2421,672r1,l2422,672r,l2422,672e" filled="f" strokecolor="#050100" strokeweight=".03986mm">
              <v:path arrowok="t"/>
            </v:shape>
            <v:shape id="_x0000_s1144" style="position:absolute;left:2506;top:671;width:4;height:2" coordorigin="2507,672" coordsize="4,1" path="m2511,672r-1,l2510,672r-1,l2509,672r-1,l2508,672r,l2507,672r,l2507,672e" filled="f" strokecolor="#050100" strokeweight=".03986mm">
              <v:path arrowok="t"/>
            </v:shape>
            <v:shape id="_x0000_s1143" style="position:absolute;left:2386;top:744;width:3;height:2" coordorigin="2386,745" coordsize="3,2" path="m2386,745r,l2387,745r,l2387,745r,l2388,746r,l2389,746e" filled="f" strokecolor="#050100" strokeweight=".03986mm">
              <v:path arrowok="t"/>
            </v:shape>
            <v:shape id="_x0000_s1142" style="position:absolute;left:2490;top:671;width:4;height:2" coordorigin="2491,672" coordsize="4,1" path="m2491,672r,l2492,672r,l2493,672r,l2493,672r1,l2494,672r,l2494,672e" filled="f" strokecolor="#050100" strokeweight=".03986mm">
              <v:path arrowok="t"/>
            </v:shape>
            <v:shape id="_x0000_s1141" style="position:absolute;left:2458;top:625;width:3;height:2" coordorigin="2458,626" coordsize="3,2" path="m2461,626r,l2460,626r,l2460,626r-1,l2459,626r,l2459,626r-1,l2458,627e" filled="f" strokecolor="#050100" strokeweight=".03986mm">
              <v:path arrowok="t"/>
            </v:shape>
            <v:shape id="_x0000_s1140" style="position:absolute;left:2386;top:722;width:3;height:2" coordorigin="2386,723" coordsize="3,1" path="m2386,723r,l2387,723r,l2387,723r1,l2388,723r,l2388,723r1,e" filled="f" strokecolor="#050100" strokeweight=".03986mm">
              <v:path arrowok="t"/>
            </v:shape>
            <v:shape id="_x0000_s1139" style="position:absolute;left:2468;top:625;width:3;height:2" coordorigin="2468,626" coordsize="3,2" path="m2471,627r,-1l2471,626r-1,l2470,626r-1,l2469,626r-1,e" filled="f" strokecolor="#050100" strokeweight=".03986mm">
              <v:path arrowok="t"/>
            </v:shape>
            <v:shape id="_x0000_s1138" style="position:absolute;left:2398;top:744;width:4;height:4" coordorigin="2399,745" coordsize="4,4" path="m2402,748r,l2401,748r,l2401,748r-1,-1l2400,747r-1,l2399,746r,l2399,745r,l2399,745e" filled="f" strokecolor="#050100" strokeweight=".03986mm">
              <v:path arrowok="t"/>
            </v:shape>
            <v:shape id="_x0000_s1137" style="position:absolute;left:2396;top:722;width:3;height:2" coordorigin="2396,723" coordsize="3,1" path="m2396,723r1,l2397,723r,l2399,723r,e" filled="f" strokecolor="#050100" strokeweight=".03986mm">
              <v:path arrowok="t"/>
            </v:shape>
            <v:shape id="_x0000_s1136" style="position:absolute;left:2396;top:647;width:3;height:2" coordorigin="2396,648" coordsize="3,1" path="m2399,649r,-1l2398,648r,l2398,648r-1,l2397,648r,l2397,648r-1,e" filled="f" strokecolor="#050100" strokeweight=".03986mm">
              <v:path arrowok="t"/>
            </v:shape>
            <v:shape id="_x0000_s1135" style="position:absolute;left:2468;top:744;width:3;height:2" coordorigin="2468,745" coordsize="3,2" path="m2468,746r1,l2469,746r,l2470,746r,-1l2470,745r,l2471,745r,l2471,745e" filled="f" strokecolor="#050100" strokeweight=".03986mm">
              <v:path arrowok="t"/>
            </v:shape>
            <v:shape id="_x0000_s1134" style="position:absolute;left:2382;top:744;width:4;height:4" coordorigin="2383,745" coordsize="4,4" path="m2383,748r,l2384,748r,l2384,748r1,-1l2385,747r1,l2386,746r,l2386,745r,l2386,745e" filled="f" strokecolor="#050100" strokeweight=".03986mm">
              <v:path arrowok="t"/>
            </v:shape>
            <v:shape id="_x0000_s1133" style="position:absolute;left:2382;top:623;width:4;height:4" coordorigin="2383,623" coordsize="4,4" path="m2383,623r,l2384,623r,l2384,624r1,l2385,624r1,1l2386,625r,l2386,626r,l2386,627e" filled="f" strokecolor="#050100" strokeweight=".03986mm">
              <v:path arrowok="t"/>
            </v:shape>
            <v:shape id="_x0000_s1132" style="position:absolute;left:2398;top:623;width:4;height:4" coordorigin="2399,623" coordsize="4,4" path="m2402,623r,l2401,623r,l2401,624r-2,1l2399,626r,l2399,627e" filled="f" strokecolor="#050100" strokeweight=".03986mm">
              <v:path arrowok="t"/>
            </v:shape>
            <v:shape id="_x0000_s1131" style="position:absolute;left:2434;top:698;width:4;height:2" coordorigin="2435,699" coordsize="4,1" path="m2435,699r,l2435,699r,l2436,699r,l2437,699r,l2438,700r,l2438,700e" filled="f" strokecolor="#050100" strokeweight=".03986mm">
              <v:path arrowok="t"/>
            </v:shape>
            <v:shape id="_x0000_s1130" style="position:absolute;left:2490;top:692;width:7;height:7" coordorigin="2491,693" coordsize="7,7" path="m2491,700r,-1l2491,698r3,-5l2495,693r1,l2497,693e" filled="f" strokecolor="#050100" strokeweight=".03986mm">
              <v:path arrowok="t"/>
            </v:shape>
            <v:shape id="_x0000_s1129" style="position:absolute;left:2504;top:692;width:7;height:7" coordorigin="2504,693" coordsize="7,7" path="m2504,693r1,l2506,693r1,l2508,694r3,5l2511,700e" filled="f" strokecolor="#050100" strokeweight=".03986mm">
              <v:path arrowok="t"/>
            </v:shape>
            <v:shape id="_x0000_s1128" style="position:absolute;left:2396;top:748;width:7;height:2" coordorigin="2396,748" coordsize="7,2" path="m2396,749r1,l2398,749r1,l2399,749r,l2400,749r,l2400,749r1,l2401,749r,l2401,749r1,l2402,749r,-1l2402,748e" filled="f" strokecolor="#050100" strokeweight=".03986mm">
              <v:path arrowok="t"/>
            </v:shape>
            <v:shape id="_x0000_s1127" style="position:absolute;left:2382;top:748;width:7;height:2" coordorigin="2383,748" coordsize="7,2" path="m2383,748r,l2383,749r,l2383,749r1,l2384,749r,l2385,749r,l2385,749r1,l2386,749r,l2387,749r1,l2389,749e" filled="f" strokecolor="#050100" strokeweight=".03986mm">
              <v:path arrowok="t"/>
            </v:shape>
            <v:shape id="_x0000_s1126" style="position:absolute;left:2418;top:698;width:4;height:2" coordorigin="2419,699" coordsize="4,1" path="m2422,699r,l2422,699r,l2421,699r,l2420,699r,l2420,700r-1,l2419,700e" filled="f" strokecolor="#050100" strokeweight=".03986mm">
              <v:path arrowok="t"/>
            </v:shape>
            <v:shape id="_x0000_s1125" style="position:absolute;left:2470;top:744;width:4;height:4" coordorigin="2471,745" coordsize="4,4" path="m2475,748r-1,l2474,748r-1,l2473,748r-1,-1l2472,747r,l2471,746r,l2471,745r,l2471,745e" filled="f" strokecolor="#050100" strokeweight=".03986mm">
              <v:path arrowok="t"/>
            </v:shape>
            <v:shape id="_x0000_s1124" style="position:absolute;left:2458;top:744;width:3;height:2" coordorigin="2458,745" coordsize="3,2" path="m2458,745r,l2459,745r,l2459,745r,l2460,746r,l2461,746e" filled="f" strokecolor="#050100" strokeweight=".03986mm">
              <v:path arrowok="t"/>
            </v:shape>
            <v:shape id="_x0000_s1123" style="position:absolute;left:2454;top:744;width:4;height:4" coordorigin="2455,745" coordsize="4,4" path="m2455,748r,l2456,748r,l2457,748r,-1l2457,747r1,l2458,746r,l2458,745r,l2458,745e" filled="f" strokecolor="#050100" strokeweight=".03986mm">
              <v:path arrowok="t"/>
            </v:shape>
            <v:shape id="_x0000_s1122" style="position:absolute;left:2454;top:623;width:4;height:4" coordorigin="2455,623" coordsize="4,4" path="m2455,623r,l2456,623r,l2457,624r1,1l2458,626r,l2458,627e" filled="f" strokecolor="#050100" strokeweight=".03986mm">
              <v:path arrowok="t"/>
            </v:shape>
            <v:shape id="_x0000_s1121" style="position:absolute;left:2468;top:748;width:7;height:2" coordorigin="2468,748" coordsize="7,2" path="m2468,749r1,l2470,749r1,l2471,749r1,l2472,749r,l2472,749r1,l2473,749r,l2474,749r,l2474,749r1,-1l2475,748e" filled="f" strokecolor="#050100" strokeweight=".03986mm">
              <v:path arrowok="t"/>
            </v:shape>
            <v:shape id="_x0000_s1120" style="position:absolute;left:2454;top:748;width:7;height:2" coordorigin="2455,748" coordsize="7,2" path="m2455,748r,l2455,749r,l2456,749r,l2456,749r,l2457,749r,l2457,749r1,l2458,749r,l2459,749r1,l2461,749e" filled="f" strokecolor="#050100" strokeweight=".03986mm">
              <v:path arrowok="t"/>
            </v:shape>
            <v:shape id="_x0000_s1119" style="position:absolute;left:2470;top:623;width:4;height:4" coordorigin="2471,623" coordsize="4,4" path="m2475,623r-1,l2474,623r-1,l2473,624r-1,l2472,624r,1l2471,625r,l2471,626r,l2471,627e" filled="f" strokecolor="#050100" strokeweight=".03986mm">
              <v:path arrowok="t"/>
            </v:shape>
            <v:shape id="_x0000_s1118" style="position:absolute;left:2506;top:698;width:4;height:2" coordorigin="2507,699" coordsize="4,1" path="m2507,699r,l2507,699r,l2508,699r,l2509,699r,l2510,700r,l2511,700e" filled="f" strokecolor="#050100" strokeweight=".03986mm">
              <v:path arrowok="t"/>
            </v:shape>
            <v:shape id="_x0000_s1117" style="position:absolute;left:2418;top:692;width:7;height:7" coordorigin="2419,693" coordsize="7,7" path="m2419,700r,-1l2419,698r,-1l2419,696r1,l2420,695r1,-1l2422,694r,-1l2423,693r1,l2425,693e" filled="f" strokecolor="#050100" strokeweight=".03986mm">
              <v:path arrowok="t"/>
            </v:shape>
            <v:shape id="_x0000_s1116" style="position:absolute;left:2432;top:692;width:7;height:7" coordorigin="2432,693" coordsize="7,7" path="m2432,693r1,l2434,693r1,l2436,694r,l2437,695r,1l2438,696r,1l2438,698r,1l2438,700e" filled="f" strokecolor="#050100" strokeweight=".03986mm">
              <v:path arrowok="t"/>
            </v:shape>
            <v:shape id="_x0000_s1115" style="position:absolute;left:2490;top:698;width:4;height:2" coordorigin="2491,699" coordsize="4,1" path="m2494,699r,l2494,699r,l2493,699r,l2493,699r-1,l2492,700r-1,l2491,700e" filled="f" strokecolor="#050100" strokeweight=".03986mm">
              <v:path arrowok="t"/>
            </v:shape>
            <v:shape id="_x0000_s1114" style="position:absolute;left:2386;top:647;width:3;height:2" coordorigin="2386,648" coordsize="3,1" path="m2389,648r-1,l2388,648r,l2388,648r-1,l2387,648r,l2386,648r,1e" filled="f" strokecolor="#050100" strokeweight=".03986mm">
              <v:path arrowok="t"/>
            </v:shape>
            <v:shape id="_x0000_s1113" style="position:absolute;left:2458;top:722;width:3;height:2" coordorigin="2458,723" coordsize="3,1" path="m2458,723r,l2459,723r,l2459,723r1,l2460,723r,l2461,723r,e" filled="f" strokecolor="#050100" strokeweight=".03986mm">
              <v:path arrowok="t"/>
            </v:shape>
            <v:shape id="_x0000_s1112" style="position:absolute;left:2382;top:622;width:7;height:2" coordorigin="2383,622" coordsize="7,2" path="m2389,622r-1,l2387,622r-1,l2386,622r,l2385,622r,l2385,622r-1,l2384,622r,l2384,622r-1,1l2383,623r,l2383,623r,e" filled="f" strokecolor="#050100" strokeweight=".03986mm">
              <v:path arrowok="t"/>
            </v:shape>
            <v:shape id="_x0000_s1111" style="position:absolute;left:2396;top:622;width:7;height:2" coordorigin="2396,622" coordsize="7,2" path="m2402,623r,l2402,623r,l2402,623r-1,-1l2401,622r,l2400,622r,l2400,622r-1,l2399,622r,l2398,622r-1,l2396,622e" filled="f" strokecolor="#050100" strokeweight=".03986mm">
              <v:path arrowok="t"/>
            </v:shape>
            <v:shape id="_x0000_s1110" style="position:absolute;left:2454;top:622;width:7;height:2" coordorigin="2455,622" coordsize="7,2" path="m2461,622r-1,l2459,622r-1,l2458,622r,l2457,622r,l2457,622r-1,l2456,622r,l2456,622r-1,1l2455,623r,l2455,623e" filled="f" strokecolor="#050100" strokeweight=".03986mm">
              <v:path arrowok="t"/>
            </v:shape>
            <v:shape id="_x0000_s1109" style="position:absolute;left:2468;top:622;width:7;height:2" coordorigin="2468,622" coordsize="7,2" path="m2475,623r,l2474,623r,l2474,623r-1,-1l2473,622r,l2472,622r,l2472,622r-1,l2471,622r,l2470,622r-1,l2468,622e" filled="f" strokecolor="#050100" strokeweight=".03986mm">
              <v:path arrowok="t"/>
            </v:shape>
            <v:shape id="_x0000_s1108" style="position:absolute;left:2468;top:722;width:3;height:2" coordorigin="2468,723" coordsize="3,1" path="m2468,723r1,l2469,723r,l2471,723r,e" filled="f" strokecolor="#050100" strokeweight=".03986mm">
              <v:path arrowok="t"/>
            </v:shape>
            <v:shape id="_x0000_s1107" style="position:absolute;left:2504;top:671;width:7;height:7" coordorigin="2504,672" coordsize="7,7" path="m2504,678r1,l2506,678r1,l2508,678r,-1l2509,676r,l2510,675r,-1l2510,673r1,l2511,672e" filled="f" strokecolor="#050100" strokeweight=".03986mm">
              <v:path arrowok="t"/>
            </v:shape>
            <v:shape id="_x0000_s1106" style="position:absolute;left:2490;top:671;width:7;height:7" coordorigin="2491,672" coordsize="7,7" path="m2491,672r,1l2491,673r,1l2491,675r1,1l2492,676r1,1l2494,678r,l2495,678r1,l2497,678e" filled="f" strokecolor="#050100" strokeweight=".03986mm">
              <v:path arrowok="t"/>
            </v:shape>
            <v:shape id="_x0000_s1105" style="position:absolute;left:2468;top:647;width:3;height:2" coordorigin="2468,648" coordsize="3,1" path="m2471,649r,-1l2470,648r,l2470,648r,l2469,648r,l2469,648r-1,e" filled="f" strokecolor="#050100" strokeweight=".03986mm">
              <v:path arrowok="t"/>
            </v:shape>
            <v:shape id="_x0000_s1104" style="position:absolute;left:2458;top:647;width:3;height:2" coordorigin="2458,648" coordsize="3,1" path="m2461,648r,l2460,648r,l2460,648r-1,l2459,648r,l2458,648r,1e" filled="f" strokecolor="#050100" strokeweight=".03986mm">
              <v:path arrowok="t"/>
            </v:shape>
            <v:shape id="_x0000_s1103" style="position:absolute;left:2432;top:671;width:7;height:7" coordorigin="2432,672" coordsize="7,7" path="m2432,678r1,l2434,678r1,l2435,678r1,-1l2437,676r,l2438,675r,-1l2438,673r,l2438,672e" filled="f" strokecolor="#050100" strokeweight=".03986mm">
              <v:path arrowok="t"/>
            </v:shape>
            <v:shape id="_x0000_s1102" style="position:absolute;left:2418;top:671;width:7;height:7" coordorigin="2419,672" coordsize="7,7" path="m2419,672r,1l2419,673r,1l2419,675r1,1l2420,676r1,1l2422,678r,l2423,678r1,l2425,678e" filled="f" strokecolor="#050100" strokeweight=".03986mm">
              <v:path arrowok="t"/>
            </v:shape>
            <v:shape id="_x0000_s1101" style="position:absolute;left:1396;top:1023;width:130;height:74" coordorigin="1396,1024" coordsize="130,74" path="m1396,1098r,-74l1526,1024r,74e" filled="f" strokecolor="#343535" strokeweight=".04197mm">
              <v:path arrowok="t"/>
            </v:shape>
            <v:shape id="_x0000_s1100" style="position:absolute;left:1571;top:995;width:142;height:79" coordorigin="1572,996" coordsize="142,79" path="m1572,996r,78l1714,1074e" filled="f" strokecolor="#343535" strokeweight=".04164mm">
              <v:path arrowok="t"/>
            </v:shape>
            <v:shape id="_x0000_s1099" type="#_x0000_t75" style="position:absolute;left:1207;top:688;width:207;height:253">
              <v:imagedata r:id="rId53" o:title=""/>
            </v:shape>
            <v:shape id="_x0000_s1098" type="#_x0000_t75" style="position:absolute;left:1574;top:466;width:342;height:295">
              <v:imagedata r:id="rId54" o:title=""/>
            </v:shape>
            <v:shape id="_x0000_s1097" style="position:absolute;left:1607;top:703;width:757;height:143" coordorigin="1607,703" coordsize="757,143" path="m2364,703r-69,5l2225,720r-70,16l2083,758r-77,24l1924,808r-89,26l1719,846r-70,-28l1616,779r-9,-19e" filled="f" strokecolor="#060201" strokeweight=".05892mm">
              <v:path arrowok="t"/>
            </v:shape>
            <v:shape id="_x0000_s1096" style="position:absolute;left:1615;top:693;width:749;height:143" coordorigin="1615,694" coordsize="749,143" path="m2364,694r-69,5l2226,710r-69,17l2085,747r-75,24l1928,797r-88,26l1724,836r-69,-24l1623,776r-8,-17e" filled="f" strokecolor="#060201" strokeweight=".05892mm">
              <v:path arrowok="t"/>
            </v:shape>
            <v:shape id="_x0000_s1095" style="position:absolute;left:1763;top:659;width:601;height:84" coordorigin="1763,659" coordsize="601,84" path="m1763,675r5,49l1789,742r56,-10l1954,694r143,-32l2230,659r96,10l2364,675e" filled="f" strokecolor="#060201" strokeweight=".05892mm">
              <v:path arrowok="t"/>
            </v:shape>
            <v:shape id="_x0000_s1094" style="position:absolute;left:818;top:995;width:200;height:79" coordorigin="819,996" coordsize="200,79" path="m1018,996r,78l819,1074e" filled="f" strokecolor="#343535" strokeweight=".04128mm">
              <v:path arrowok="t"/>
            </v:shape>
            <v:shape id="_x0000_s1093" style="position:absolute;left:838;top:1032;width:115;height:44" coordorigin="839,1033" coordsize="115,44" path="m839,1033r114,l953,1076e" filled="f" strokecolor="#343535" strokeweight=".04197mm">
              <v:path arrowok="t"/>
            </v:shape>
            <v:rect id="_x0000_s1092" style="position:absolute;left:776;top:1097;width:1002;height:802" filled="f" strokecolor="#343535" strokeweight=".04197mm"/>
            <v:line id="_x0000_s1091" style="position:absolute" from="777,1181" to="1778,1181" strokecolor="#343535" strokeweight=".04197mm"/>
            <v:shape id="_x0000_s1090" style="position:absolute;left:869;top:1216;width:238;height:238" coordorigin="869,1216" coordsize="238,238" path="m1107,1335r-10,46l1072,1419r-38,25l988,1453r-46,-9l904,1419r-25,-38l869,1335r10,-46l904,1251r38,-26l988,1216r46,9l1072,1251r25,38l1107,1335xe" filled="f" strokecolor="#343535" strokeweight=".1263mm">
              <v:path arrowok="t"/>
            </v:shape>
            <v:shape id="_x0000_s1089" style="position:absolute;left:1448;top:1216;width:238;height:238" coordorigin="1449,1216" coordsize="238,238" path="m1686,1335r-9,46l1651,1419r-37,25l1567,1453r-46,-9l1483,1419r-25,-38l1449,1335r9,-46l1483,1251r38,-26l1567,1216r47,9l1651,1251r26,38l1686,1335xe" filled="f" strokecolor="#343535" strokeweight=".1263mm">
              <v:path arrowok="t"/>
            </v:shape>
            <v:shape id="_x0000_s1088" style="position:absolute;left:910;top:1260;width:732;height:151" coordorigin="911,1260" coordsize="732,151" o:spt="100" adj="0,,0" path="m1062,1329r-68,l994,1260r-15,l979,1329r-68,l911,1343r68,l979,1411r15,l994,1343r68,l1062,1329xm1643,1328r-151,l1492,1342r151,l1643,1328xe" fillcolor="#343535" stroked="f">
              <v:stroke joinstyle="round"/>
              <v:formulas/>
              <v:path arrowok="t" o:connecttype="segments"/>
            </v:shape>
            <v:shape id="_x0000_s1087" style="position:absolute;left:793;top:994;width:968;height:105" coordorigin="794,994" coordsize="968,105" o:spt="100" adj="0,,0" path="m1278,994r-438,l840,1074r-46,l794,1099m1278,994r437,l1715,1074r46,l1761,1099e" filled="f" strokecolor="#343535" strokeweight=".04197mm">
              <v:stroke joinstyle="round"/>
              <v:formulas/>
              <v:path arrowok="t" o:connecttype="segments"/>
            </v:shape>
            <v:shape id="_x0000_s1086" style="position:absolute;left:1080;top:1022;width:136;height:78" coordorigin="1080,1022" coordsize="136,78" path="m1080,1099r,-77l1216,1022r,77e" filled="f" strokecolor="#343535" strokeweight=".04197mm">
              <v:path arrowok="t"/>
            </v:shape>
            <v:shape id="_x0000_s1085" style="position:absolute;left:1412;top:626;width:97;height:143" coordorigin="1412,627" coordsize="97,143" path="m1412,627r,143l1509,698r-97,-71xe" fillcolor="#343535" stroked="f">
              <v:path arrowok="t"/>
            </v:shape>
            <v:shape id="_x0000_s1084" type="#_x0000_t202" style="position:absolute;left:775;top:273;width:6396;height:1627" filled="f" stroked="f">
              <v:textbox inset="0,0,0,0">
                <w:txbxContent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spacing w:before="4"/>
                      <w:rPr>
                        <w:sz w:val="18"/>
                      </w:rPr>
                    </w:pPr>
                  </w:p>
                  <w:p w:rsidR="00FB76D3" w:rsidRDefault="00FB76D3" w:rsidP="00FB76D3">
                    <w:pPr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 xml:space="preserve">                           </w:t>
                    </w:r>
                  </w:p>
                  <w:p w:rsidR="00F951C0" w:rsidRDefault="00F951C0" w:rsidP="00FB76D3">
                    <w:pPr>
                      <w:rPr>
                        <w:sz w:val="15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rPr>
          <w:sz w:val="19"/>
        </w:rPr>
        <w:sectPr w:rsidR="008C074E">
          <w:footerReference w:type="default" r:id="rId55"/>
          <w:pgSz w:w="8230" w:h="11910"/>
          <w:pgMar w:top="340" w:right="460" w:bottom="600" w:left="460" w:header="0" w:footer="402" w:gutter="0"/>
          <w:cols w:space="720"/>
        </w:sectPr>
      </w:pPr>
    </w:p>
    <w:p w:rsidR="008C074E" w:rsidRDefault="00F951C0">
      <w:pPr>
        <w:spacing w:before="77"/>
        <w:ind w:left="138"/>
        <w:rPr>
          <w:sz w:val="14"/>
        </w:rPr>
      </w:pPr>
      <w:r>
        <w:rPr>
          <w:color w:val="231F20"/>
          <w:sz w:val="14"/>
        </w:rPr>
        <w:t>Просто увімкніть</w:t>
      </w:r>
    </w:p>
    <w:p w:rsidR="008C074E" w:rsidRDefault="001C2B5C">
      <w:pPr>
        <w:pStyle w:val="a3"/>
        <w:rPr>
          <w:sz w:val="17"/>
        </w:rPr>
      </w:pPr>
      <w:r>
        <w:pict>
          <v:group id="_x0000_s1080" style="position:absolute;margin-left:30pt;margin-top:12.3pt;width:162pt;height:18.65pt;z-index:-15689728;mso-wrap-distance-left:0;mso-wrap-distance-right:0;mso-position-horizontal-relative:page" coordorigin="600,246" coordsize="2512,373">
            <v:shape id="_x0000_s1082" style="position:absolute;left:600;top:265;width:2512;height:343" coordorigin="600,266" coordsize="2512,343" path="m3055,266r-2398,l635,270r-18,12l604,300r-4,22l600,552r4,22l617,592r18,12l657,609r2398,l3077,604r18,-12l3107,574r5,-22l3112,322r-5,-22l3095,282r-18,-12l3055,266xe" fillcolor="#231f20" stroked="f">
              <v:path arrowok="t"/>
            </v:shape>
            <v:shape id="_x0000_s1081" type="#_x0000_t202" style="position:absolute;left:600;top:245;width:2512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9.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ЗАСТОСУВАННЯ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10"/>
        <w:rPr>
          <w:sz w:val="9"/>
        </w:rPr>
      </w:pPr>
    </w:p>
    <w:p w:rsidR="008C074E" w:rsidRDefault="00F951C0">
      <w:pPr>
        <w:pStyle w:val="a3"/>
        <w:spacing w:before="92" w:line="261" w:lineRule="auto"/>
        <w:ind w:left="143"/>
      </w:pPr>
      <w:r>
        <w:rPr>
          <w:rFonts w:ascii="Arial Black"/>
          <w:color w:val="231F20"/>
        </w:rPr>
        <w:t>Примітка</w:t>
      </w:r>
      <w:r>
        <w:rPr>
          <w:rFonts w:ascii="Arial Black"/>
          <w:color w:val="231F20"/>
        </w:rPr>
        <w:t xml:space="preserve">: </w:t>
      </w:r>
      <w:r>
        <w:rPr>
          <w:color w:val="231F20"/>
        </w:rPr>
        <w:t>Усі наведені нижче статистичні дані базуються на лабораторних даних. Фактичні результати можуть відрізнятися залежно від середовища, використання та версії прошивки.</w:t>
      </w:r>
    </w:p>
    <w:p w:rsidR="008C074E" w:rsidRDefault="001C2B5C">
      <w:pPr>
        <w:pStyle w:val="a3"/>
        <w:spacing w:before="8"/>
        <w:rPr>
          <w:sz w:val="13"/>
        </w:rPr>
      </w:pPr>
      <w:r>
        <w:pict>
          <v:group id="_x0000_s1075" style="position:absolute;margin-left:63.85pt;margin-top:10.3pt;width:80.3pt;height:83.4pt;z-index:-15689216;mso-wrap-distance-left:0;mso-wrap-distance-right:0;mso-position-horizontal-relative:page" coordorigin="1277,206" coordsize="1606,1668">
            <v:shape id="_x0000_s1079" style="position:absolute;left:1277;top:205;width:1606;height:1668" coordorigin="1277,206" coordsize="1606,1668" o:spt="100" adj="0,,0" path="m2686,206r-1211,l1475,215r1211,l2686,206xm2883,382r-9,-45l2850,301r-36,-24l2770,268r-1379,l1347,277r-36,24l1286,337r-9,45l1277,1761r9,44l1311,1841r36,24l1391,1874r1379,l2814,1865r36,-24l2874,1805r9,-44l2883,382xe" fillcolor="#ddd" stroked="f">
              <v:stroke joinstyle="round"/>
              <v:formulas/>
              <v:path arrowok="t" o:connecttype="segments"/>
            </v:shape>
            <v:shape id="_x0000_s1078" style="position:absolute;left:1373;top:363;width:1415;height:1415" coordorigin="1373,364" coordsize="1415,1415" path="m2674,364r-1188,l1442,373r-36,24l1382,433r-9,44l1373,1665r9,44l1406,1745r36,24l1486,1778r1188,l2718,1769r36,-24l2779,1709r9,-44l2788,477r-9,-44l2754,397r-36,-24l2674,364xe" stroked="f">
              <v:path arrowok="t"/>
            </v:shape>
            <v:rect id="_x0000_s1077" style="position:absolute;left:1468;top:970;width:1224;height:10" fillcolor="#ddd" stroked="f"/>
            <v:shape id="_x0000_s1076" type="#_x0000_t202" style="position:absolute;left:1277;top:205;width:1606;height:1668" filled="f" stroked="f">
              <v:textbox inset="0,0,0,0">
                <w:txbxContent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rPr>
                        <w:sz w:val="16"/>
                      </w:rPr>
                    </w:pPr>
                  </w:p>
                  <w:p w:rsidR="00F951C0" w:rsidRDefault="00F951C0">
                    <w:pPr>
                      <w:spacing w:before="1"/>
                      <w:ind w:left="114" w:right="15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Смартфон</w:t>
                    </w:r>
                  </w:p>
                  <w:p w:rsidR="00F951C0" w:rsidRDefault="00F951C0">
                    <w:pPr>
                      <w:spacing w:before="8"/>
                      <w:rPr>
                        <w:sz w:val="19"/>
                      </w:rPr>
                    </w:pPr>
                  </w:p>
                  <w:p w:rsidR="00F951C0" w:rsidRDefault="00F951C0">
                    <w:pPr>
                      <w:spacing w:line="278" w:lineRule="auto"/>
                      <w:ind w:left="143" w:right="143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50-60 разів по 10 Вт-год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0" style="position:absolute;margin-left:165.25pt;margin-top:13.4pt;width:80.3pt;height:80.3pt;z-index:-15688704;mso-wrap-distance-left:0;mso-wrap-distance-right:0;mso-position-horizontal-relative:page" coordorigin="3305,268" coordsize="1606,1606">
            <v:shape id="_x0000_s1074" style="position:absolute;left:3304;top:268;width:1606;height:1606" coordorigin="3305,268" coordsize="1606,1606" path="m4797,268r-1379,l3374,277r-36,24l3313,337r-8,45l3305,1761r8,44l3338,1841r36,24l3418,1874r1379,l4841,1865r36,-24l4901,1805r9,-44l4910,382r-9,-45l4877,301r-36,-24l4797,268xe" fillcolor="#ddd" stroked="f">
              <v:path arrowok="t"/>
            </v:shape>
            <v:shape id="_x0000_s1073" style="position:absolute;left:3400;top:363;width:1415;height:1415" coordorigin="3400,364" coordsize="1415,1415" path="m4815,477r-9,-44l4781,397r-36,-24l4701,364r-1188,l3469,373r-36,24l3409,433r-9,44l3400,1665r9,44l3433,1745r36,24l3513,1778r1188,l4745,1769r36,-24l4806,1709r9,-44l4815,477xe" stroked="f">
              <v:path arrowok="t"/>
            </v:shape>
            <v:shape id="_x0000_s1072" style="position:absolute;left:3495;top:970;width:1224;height:10" coordorigin="3496,971" coordsize="1224,10" path="m4719,971r-6,l3502,971r-6,l3496,980r6,l4713,980r6,l4719,971xe" fillcolor="#ddd" stroked="f">
              <v:path arrowok="t"/>
            </v:shape>
            <v:shape id="_x0000_s1071" type="#_x0000_t202" style="position:absolute;left:3304;top:268;width:1606;height:1606" filled="f" stroked="f">
              <v:textbox inset="0,0,0,0">
                <w:txbxContent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spacing w:before="142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Світлодіодна лампочка</w:t>
                    </w:r>
                  </w:p>
                  <w:p w:rsidR="00F951C0" w:rsidRDefault="00F951C0">
                    <w:pPr>
                      <w:spacing w:before="8"/>
                      <w:rPr>
                        <w:sz w:val="19"/>
                      </w:rPr>
                    </w:pPr>
                  </w:p>
                  <w:p w:rsidR="00F951C0" w:rsidRDefault="00F951C0">
                    <w:pPr>
                      <w:spacing w:line="278" w:lineRule="auto"/>
                      <w:ind w:left="143" w:right="144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20-30 годин 20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5" style="position:absolute;margin-left:266.6pt;margin-top:13.4pt;width:80.3pt;height:80.3pt;z-index:-15688192;mso-wrap-distance-left:0;mso-wrap-distance-right:0;mso-position-horizontal-relative:page" coordorigin="5332,268" coordsize="1606,1606">
            <v:shape id="_x0000_s1069" style="position:absolute;left:5331;top:268;width:1606;height:1606" coordorigin="5332,268" coordsize="1606,1606" path="m6824,268r-1379,l5401,277r-36,24l5341,337r-9,45l5332,1761r9,44l5365,1841r36,24l5445,1874r1379,l6868,1865r36,-24l6928,1805r9,-44l6937,382r-9,-45l6904,301r-36,-24l6824,268xe" fillcolor="#ddd" stroked="f">
              <v:path arrowok="t"/>
            </v:shape>
            <v:shape id="_x0000_s1068" style="position:absolute;left:5427;top:363;width:1415;height:1415" coordorigin="5427,364" coordsize="1415,1415" path="m6842,477r-9,-44l6809,397r-36,-24l6728,364r-1187,l5496,373r-36,24l5436,433r-9,44l5427,1665r9,44l5460,1745r36,24l5541,1778r1187,l6773,1769r36,-24l6833,1709r9,-44l6842,477xe" stroked="f">
              <v:path arrowok="t"/>
            </v:shape>
            <v:shape id="_x0000_s1067" style="position:absolute;left:5522;top:970;width:1224;height:10" coordorigin="5523,971" coordsize="1224,10" path="m6746,971r-6,l5529,971r-6,l5523,980r6,l6740,980r6,l6746,971xe" fillcolor="#ddd" stroked="f">
              <v:path arrowok="t"/>
            </v:shape>
            <v:shape id="_x0000_s1066" type="#_x0000_t202" style="position:absolute;left:5331;top:268;width:1606;height:1606" filled="f" stroked="f">
              <v:textbox inset="0,0,0,0">
                <w:txbxContent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spacing w:before="127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Телебачення</w:t>
                    </w:r>
                  </w:p>
                  <w:p w:rsidR="00F951C0" w:rsidRDefault="00F951C0">
                    <w:pPr>
                      <w:spacing w:before="8"/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spacing w:line="283" w:lineRule="auto"/>
                      <w:ind w:left="154" w:right="152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7-8 годин 75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0" style="position:absolute;margin-left:65.15pt;margin-top:109.2pt;width:80.3pt;height:80.3pt;z-index:-15687680;mso-wrap-distance-left:0;mso-wrap-distance-right:0;mso-position-horizontal-relative:page" coordorigin="1303,2184" coordsize="1606,1606">
            <v:shape id="_x0000_s1064" style="position:absolute;left:1303;top:2183;width:1606;height:1606" coordorigin="1303,2184" coordsize="1606,1606" path="m2795,2184r-1379,l1372,2193r-36,24l1312,2253r-9,44l1303,3676r9,44l1336,3756r36,25l1416,3790r1379,l2840,3781r36,-25l2900,3720r9,-44l2909,2297r-9,-44l2876,2217r-36,-24l2795,2184xe" fillcolor="#ddd" stroked="f">
              <v:path arrowok="t"/>
            </v:shape>
            <v:shape id="_x0000_s1063" style="position:absolute;left:1398;top:2279;width:1415;height:1415" coordorigin="1399,2279" coordsize="1415,1415" path="m2813,2393r-9,-44l2780,2313r-36,-25l2700,2279r-1188,l1468,2288r-36,25l1408,2349r-9,44l1399,3581r9,44l1432,3661r36,24l1512,3694r1188,l2744,3685r36,-24l2804,3625r9,-44l2813,2393xe" stroked="f">
              <v:path arrowok="t"/>
            </v:shape>
            <v:shape id="_x0000_s1062" style="position:absolute;left:1494;top:2886;width:1224;height:10" coordorigin="1494,2886" coordsize="1224,10" path="m2718,2886r-6,l1500,2886r-6,l1494,2896r6,l2712,2896r6,l2718,2886xe" fillcolor="#ddd" stroked="f">
              <v:path arrowok="t"/>
            </v:shape>
            <v:shape id="_x0000_s1061" type="#_x0000_t202" style="position:absolute;left:1303;top:2183;width:1606;height:1606" filled="f" stroked="f">
              <v:textbox inset="0,0,0,0">
                <w:txbxContent>
                  <w:p w:rsidR="00F951C0" w:rsidRDefault="00F951C0">
                    <w:pPr>
                      <w:spacing w:before="142"/>
                      <w:ind w:left="114" w:right="15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Електричний інструмент</w:t>
                    </w:r>
                  </w:p>
                  <w:p w:rsidR="00F951C0" w:rsidRDefault="00F951C0">
                    <w:pPr>
                      <w:spacing w:before="5"/>
                      <w:rPr>
                        <w:sz w:val="19"/>
                      </w:rPr>
                    </w:pPr>
                  </w:p>
                  <w:p w:rsidR="00F951C0" w:rsidRDefault="00F951C0">
                    <w:pPr>
                      <w:spacing w:line="276" w:lineRule="auto"/>
                      <w:ind w:left="154" w:right="152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7-8 годин 80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5" style="position:absolute;margin-left:166.5pt;margin-top:109.2pt;width:80.3pt;height:80.3pt;z-index:-15687168;mso-wrap-distance-left:0;mso-wrap-distance-right:0;mso-position-horizontal-relative:page" coordorigin="3330,2184" coordsize="1606,1606">
            <v:shape id="_x0000_s1059" style="position:absolute;left:3330;top:2183;width:1606;height:1606" coordorigin="3330,2184" coordsize="1606,1606" path="m4822,2184r-1378,l3399,2193r-36,24l3339,2253r-9,44l3330,3676r9,44l3363,3756r36,25l3444,3790r1378,l4867,3781r36,-25l4927,3720r9,-44l4936,2297r-9,-44l4903,2217r-36,-24l4822,2184xe" fillcolor="#ddd" stroked="f">
              <v:path arrowok="t"/>
            </v:shape>
            <v:shape id="_x0000_s1058" style="position:absolute;left:3425;top:2279;width:1415;height:1415" coordorigin="3426,2279" coordsize="1415,1415" path="m4840,2393r-9,-44l4807,2313r-36,-25l4727,2279r-1188,l3495,2288r-36,25l3435,2349r-9,44l3426,3581r9,44l3459,3661r36,24l3539,3694r1188,l4771,3685r36,-24l4831,3625r9,-44l4840,2393xe" stroked="f">
              <v:path arrowok="t"/>
            </v:shape>
            <v:shape id="_x0000_s1057" style="position:absolute;left:3521;top:2886;width:1224;height:10" coordorigin="3521,2886" coordsize="1224,10" path="m4745,2886r-6,l3527,2886r-6,l3521,2896r6,l4739,2896r6,l4745,2886xe" fillcolor="#ddd" stroked="f">
              <v:path arrowok="t"/>
            </v:shape>
            <v:shape id="_x0000_s1056" type="#_x0000_t202" style="position:absolute;left:3330;top:2183;width:1606;height:1606" filled="f" stroked="f">
              <v:textbox inset="0,0,0,0">
                <w:txbxContent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spacing w:before="140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Холодильник</w:t>
                    </w:r>
                  </w:p>
                  <w:p w:rsidR="00F951C0" w:rsidRDefault="00F951C0">
                    <w:pPr>
                      <w:spacing w:before="10"/>
                      <w:rPr>
                        <w:sz w:val="19"/>
                      </w:rPr>
                    </w:pPr>
                  </w:p>
                  <w:p w:rsidR="00F951C0" w:rsidRDefault="00F951C0">
                    <w:pPr>
                      <w:spacing w:line="300" w:lineRule="auto"/>
                      <w:ind w:left="154" w:right="152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6-7 годин 90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0" style="position:absolute;margin-left:267.85pt;margin-top:109.2pt;width:80.3pt;height:80.3pt;z-index:-15686656;mso-wrap-distance-left:0;mso-wrap-distance-right:0;mso-position-horizontal-relative:page" coordorigin="5357,2184" coordsize="1606,1606">
            <v:shape id="_x0000_s1054" style="position:absolute;left:5357;top:2183;width:1606;height:1606" coordorigin="5357,2184" coordsize="1606,1606" path="m6850,2184r-1379,l5427,2193r-37,24l5366,2253r-9,44l5357,3676r9,44l5390,3756r37,25l5471,3790r1379,l6894,3781r36,-25l6954,3720r9,-44l6963,2297r-9,-44l6930,2217r-36,-24l6850,2184xe" fillcolor="#ddd" stroked="f">
              <v:path arrowok="t"/>
            </v:shape>
            <v:shape id="_x0000_s1053" style="position:absolute;left:5452;top:2279;width:1415;height:1415" coordorigin="5453,2279" coordsize="1415,1415" path="m6867,2393r-9,-44l6834,2313r-36,-25l6754,2279r-19,l5585,2279r-19,l5522,2288r-36,25l5462,2349r-9,44l5453,3581r9,44l5486,3661r36,24l5566,3694r19,l6735,3694r19,l6798,3685r36,-24l6858,3625r9,-44l6867,2393xe" stroked="f">
              <v:path arrowok="t"/>
            </v:shape>
            <v:shape id="_x0000_s1052" style="position:absolute;left:5548;top:2886;width:1224;height:10" coordorigin="5548,2886" coordsize="1224,10" path="m6772,2886r-6,l5554,2886r-6,l5548,2896r6,l6766,2896r6,l6772,2886xe" fillcolor="#ddd" stroked="f">
              <v:path arrowok="t"/>
            </v:shape>
            <v:shape id="_x0000_s1051" type="#_x0000_t202" style="position:absolute;left:5357;top:2183;width:1606;height:1606" filled="f" stroked="f">
              <v:textbox inset="0,0,0,0">
                <w:txbxContent>
                  <w:p w:rsidR="00F951C0" w:rsidRDefault="00F951C0">
                    <w:pPr>
                      <w:rPr>
                        <w:sz w:val="20"/>
                      </w:rPr>
                    </w:pPr>
                  </w:p>
                  <w:p w:rsidR="00F951C0" w:rsidRDefault="00F951C0">
                    <w:pPr>
                      <w:spacing w:before="142"/>
                      <w:ind w:left="143" w:right="143"/>
                      <w:jc w:val="center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3E3F40"/>
                        <w:sz w:val="16"/>
                      </w:rPr>
                      <w:t>Мультиварка</w:t>
                    </w:r>
                    <w:proofErr w:type="spellEnd"/>
                  </w:p>
                  <w:p w:rsidR="00F951C0" w:rsidRDefault="00F951C0">
                    <w:pPr>
                      <w:spacing w:before="8"/>
                      <w:rPr>
                        <w:sz w:val="19"/>
                      </w:rPr>
                    </w:pPr>
                  </w:p>
                  <w:p w:rsidR="00F951C0" w:rsidRDefault="00F951C0">
                    <w:pPr>
                      <w:spacing w:line="300" w:lineRule="auto"/>
                      <w:ind w:left="143" w:right="141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2-3 годин 200 Вт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11"/>
        <w:rPr>
          <w:sz w:val="19"/>
        </w:rPr>
      </w:pPr>
    </w:p>
    <w:p w:rsidR="008C074E" w:rsidRDefault="00F951C0">
      <w:pPr>
        <w:spacing w:before="137"/>
        <w:ind w:left="156"/>
        <w:rPr>
          <w:rFonts w:ascii="MS PGothic" w:eastAsia="MS PGothic" w:hAnsi="MS PGothic"/>
          <w:sz w:val="16"/>
        </w:rPr>
      </w:pPr>
      <w:r>
        <w:rPr>
          <w:color w:val="3E3F40"/>
          <w:sz w:val="16"/>
        </w:rPr>
        <w:t xml:space="preserve">716 </w:t>
      </w:r>
      <w:proofErr w:type="spellStart"/>
      <w:r>
        <w:rPr>
          <w:color w:val="3E3F40"/>
          <w:sz w:val="16"/>
        </w:rPr>
        <w:t>Вт·год×DOD×η</w:t>
      </w:r>
      <w:proofErr w:type="spellEnd"/>
      <w:r>
        <w:rPr>
          <w:color w:val="3E3F40"/>
          <w:sz w:val="16"/>
        </w:rPr>
        <w:t>÷ (поточна потужність навантаження Вт) = доступний час (одиниця вимірювання: години/раз)</w:t>
      </w:r>
    </w:p>
    <w:p w:rsidR="008C074E" w:rsidRDefault="00F951C0">
      <w:pPr>
        <w:spacing w:before="88"/>
        <w:ind w:left="137"/>
        <w:rPr>
          <w:sz w:val="16"/>
        </w:rPr>
      </w:pPr>
      <w:r>
        <w:rPr>
          <w:rFonts w:ascii="Arial Black" w:hAnsi="Arial Black"/>
          <w:color w:val="3E3F40"/>
          <w:sz w:val="16"/>
          <w:shd w:val="clear" w:color="auto" w:fill="DDDDDD"/>
        </w:rPr>
        <w:t xml:space="preserve"> </w:t>
      </w:r>
      <w:r>
        <w:rPr>
          <w:color w:val="3E3F40"/>
          <w:sz w:val="16"/>
          <w:shd w:val="clear" w:color="auto" w:fill="DDDDDD"/>
        </w:rPr>
        <w:t xml:space="preserve">Примітка: DOD вказує на глибину розрядки, η вказує на ефективність інвертора, DOD=90%, η=90%. </w:t>
      </w:r>
    </w:p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5"/>
        <w:rPr>
          <w:sz w:val="13"/>
        </w:rPr>
      </w:pPr>
      <w:r>
        <w:pict>
          <v:group id="_x0000_s1047" style="position:absolute;margin-left:30.35pt;margin-top:10.1pt;width:282.85pt;height:18.65pt;z-index:-15686144;mso-wrap-distance-left:0;mso-wrap-distance-right:0;mso-position-horizontal-relative:page" coordorigin="607,202" coordsize="4776,373">
            <v:shape id="_x0000_s1049" style="position:absolute;left:606;top:222;width:4776;height:343" coordorigin="607,222" coordsize="4776,343" path="m5325,222r-4662,l641,227r-18,12l611,257r-4,22l607,509r4,22l623,549r18,12l663,565r4662,l5347,561r18,-12l5377,531r5,-22l5382,279r-5,-22l5365,239r-18,-12l5325,222xe" fillcolor="#231f20" stroked="f">
              <v:path arrowok="t"/>
            </v:shape>
            <v:shape id="_x0000_s1048" type="#_x0000_t202" style="position:absolute;left:606;top:202;width:4776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10.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ТЕХНІЧНІ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ХАРАКТЕРИСТИКИ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40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4676"/>
      </w:tblGrid>
      <w:tr w:rsidR="008C074E">
        <w:trPr>
          <w:trHeight w:val="375"/>
        </w:trPr>
        <w:tc>
          <w:tcPr>
            <w:tcW w:w="2341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rPr>
                <w:sz w:val="16"/>
              </w:rPr>
            </w:pPr>
            <w:r>
              <w:rPr>
                <w:color w:val="231F20"/>
                <w:sz w:val="16"/>
              </w:rPr>
              <w:t>Модель №:</w:t>
            </w:r>
          </w:p>
        </w:tc>
        <w:tc>
          <w:tcPr>
            <w:tcW w:w="4676" w:type="dxa"/>
            <w:shd w:val="clear" w:color="auto" w:fill="E6E7E8"/>
          </w:tcPr>
          <w:p w:rsidR="008C074E" w:rsidRDefault="00F951C0">
            <w:pPr>
              <w:pStyle w:val="TableParagraph"/>
              <w:spacing w:before="80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BLUETTI EB70S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231F20"/>
                <w:sz w:val="16"/>
              </w:rPr>
              <w:t>Ємність батареї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9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716 Вт-год / 32 000 </w:t>
            </w:r>
            <w:proofErr w:type="spellStart"/>
            <w:r>
              <w:rPr>
                <w:color w:val="231F20"/>
                <w:sz w:val="16"/>
              </w:rPr>
              <w:t>мА</w:t>
            </w:r>
            <w:proofErr w:type="spellEnd"/>
            <w:r>
              <w:rPr>
                <w:color w:val="231F20"/>
                <w:sz w:val="16"/>
              </w:rPr>
              <w:t>-год при 22,4 В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8"/>
              <w:rPr>
                <w:sz w:val="16"/>
              </w:rPr>
            </w:pPr>
            <w:r>
              <w:rPr>
                <w:color w:val="231F20"/>
                <w:sz w:val="16"/>
              </w:rPr>
              <w:t>Тип батареї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8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LiFePO4 (2500 + циклів)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8"/>
              <w:rPr>
                <w:sz w:val="16"/>
              </w:rPr>
            </w:pPr>
            <w:r>
              <w:rPr>
                <w:color w:val="231F20"/>
                <w:sz w:val="16"/>
              </w:rPr>
              <w:t>Розміри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8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12,6 x 8,5 x 8,7 дюймів / 320 x 216 x 221 мм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7"/>
              <w:rPr>
                <w:sz w:val="16"/>
              </w:rPr>
            </w:pPr>
            <w:r>
              <w:rPr>
                <w:color w:val="231F20"/>
                <w:sz w:val="16"/>
              </w:rPr>
              <w:t>Вага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7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21,4 фунтів / 9,7 кг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6"/>
              <w:rPr>
                <w:sz w:val="16"/>
              </w:rPr>
            </w:pPr>
            <w:r>
              <w:rPr>
                <w:color w:val="231F20"/>
                <w:sz w:val="16"/>
              </w:rPr>
              <w:t>Робоча температура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6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32-104°F / 0-40°C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6"/>
              <w:rPr>
                <w:sz w:val="16"/>
              </w:rPr>
            </w:pPr>
            <w:r>
              <w:rPr>
                <w:color w:val="231F20"/>
                <w:sz w:val="16"/>
              </w:rPr>
              <w:t>Температура підзарядки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6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-4°F-104°F / -20°C-40°C</w:t>
            </w:r>
          </w:p>
        </w:tc>
      </w:tr>
      <w:tr w:rsidR="008C074E">
        <w:trPr>
          <w:trHeight w:val="375"/>
        </w:trPr>
        <w:tc>
          <w:tcPr>
            <w:tcW w:w="2341" w:type="dxa"/>
          </w:tcPr>
          <w:p w:rsidR="008C074E" w:rsidRDefault="00F951C0">
            <w:pPr>
              <w:pStyle w:val="TableParagraph"/>
              <w:spacing w:before="75"/>
              <w:rPr>
                <w:sz w:val="16"/>
              </w:rPr>
            </w:pPr>
            <w:r>
              <w:rPr>
                <w:color w:val="231F20"/>
                <w:sz w:val="16"/>
              </w:rPr>
              <w:t>Робоча вологість</w:t>
            </w:r>
          </w:p>
        </w:tc>
        <w:tc>
          <w:tcPr>
            <w:tcW w:w="4676" w:type="dxa"/>
          </w:tcPr>
          <w:p w:rsidR="008C074E" w:rsidRDefault="00F951C0">
            <w:pPr>
              <w:pStyle w:val="TableParagraph"/>
              <w:spacing w:before="75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10-90%</w:t>
            </w:r>
          </w:p>
        </w:tc>
      </w:tr>
    </w:tbl>
    <w:p w:rsidR="008C074E" w:rsidRDefault="008C074E">
      <w:pPr>
        <w:rPr>
          <w:sz w:val="16"/>
        </w:rPr>
        <w:sectPr w:rsidR="008C074E">
          <w:footerReference w:type="default" r:id="rId56"/>
          <w:pgSz w:w="8230" w:h="11910"/>
          <w:pgMar w:top="340" w:right="460" w:bottom="600" w:left="460" w:header="0" w:footer="402" w:gutter="0"/>
          <w:cols w:space="720"/>
        </w:sectPr>
      </w:pPr>
    </w:p>
    <w:p w:rsidR="008C074E" w:rsidRDefault="00F951C0">
      <w:pPr>
        <w:spacing w:before="94"/>
        <w:ind w:right="118"/>
        <w:jc w:val="right"/>
        <w:rPr>
          <w:sz w:val="14"/>
        </w:rPr>
      </w:pPr>
      <w:r>
        <w:rPr>
          <w:color w:val="231F20"/>
          <w:sz w:val="14"/>
        </w:rPr>
        <w:t>BLUETTI</w:t>
      </w:r>
    </w:p>
    <w:p w:rsidR="008C074E" w:rsidRDefault="008C074E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1659"/>
        <w:gridCol w:w="1630"/>
        <w:gridCol w:w="1387"/>
      </w:tblGrid>
      <w:tr w:rsidR="008C074E">
        <w:trPr>
          <w:trHeight w:val="375"/>
        </w:trPr>
        <w:tc>
          <w:tcPr>
            <w:tcW w:w="7014" w:type="dxa"/>
            <w:gridSpan w:val="4"/>
            <w:shd w:val="clear" w:color="auto" w:fill="E6E7E8"/>
          </w:tcPr>
          <w:p w:rsidR="008C074E" w:rsidRPr="001C3A41" w:rsidRDefault="00F951C0" w:rsidP="001C3A41">
            <w:pPr>
              <w:pStyle w:val="TableParagraph"/>
              <w:spacing w:before="67"/>
              <w:ind w:left="2280" w:right="2466"/>
              <w:jc w:val="center"/>
              <w:rPr>
                <w:sz w:val="16"/>
              </w:rPr>
            </w:pPr>
            <w:r w:rsidRPr="001C3A41">
              <w:rPr>
                <w:color w:val="231F20"/>
                <w:sz w:val="16"/>
              </w:rPr>
              <w:t>Вихід змінного струму* 4</w:t>
            </w:r>
          </w:p>
        </w:tc>
      </w:tr>
      <w:tr w:rsidR="008C074E">
        <w:trPr>
          <w:trHeight w:val="375"/>
        </w:trPr>
        <w:tc>
          <w:tcPr>
            <w:tcW w:w="2338" w:type="dxa"/>
            <w:vMerge w:val="restart"/>
          </w:tcPr>
          <w:p w:rsidR="008C074E" w:rsidRDefault="00F951C0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Номінальна вихідна потужність</w:t>
            </w:r>
          </w:p>
        </w:tc>
        <w:tc>
          <w:tcPr>
            <w:tcW w:w="1659" w:type="dxa"/>
          </w:tcPr>
          <w:p w:rsidR="008C074E" w:rsidRDefault="00F951C0">
            <w:pPr>
              <w:pStyle w:val="TableParagraph"/>
              <w:ind w:left="478"/>
              <w:rPr>
                <w:sz w:val="16"/>
              </w:rPr>
            </w:pPr>
            <w:r>
              <w:rPr>
                <w:color w:val="231F20"/>
                <w:sz w:val="16"/>
              </w:rPr>
              <w:t>100-120В</w:t>
            </w:r>
          </w:p>
        </w:tc>
        <w:tc>
          <w:tcPr>
            <w:tcW w:w="1630" w:type="dxa"/>
          </w:tcPr>
          <w:p w:rsidR="008C074E" w:rsidRDefault="00F951C0">
            <w:pPr>
              <w:pStyle w:val="TableParagraph"/>
              <w:ind w:left="544"/>
              <w:rPr>
                <w:sz w:val="16"/>
              </w:rPr>
            </w:pPr>
            <w:r>
              <w:rPr>
                <w:color w:val="231F20"/>
                <w:sz w:val="16"/>
              </w:rPr>
              <w:t>800Вт</w:t>
            </w:r>
          </w:p>
        </w:tc>
        <w:tc>
          <w:tcPr>
            <w:tcW w:w="1387" w:type="dxa"/>
          </w:tcPr>
          <w:p w:rsidR="008C074E" w:rsidRDefault="00F951C0" w:rsidP="001C3A41">
            <w:pPr>
              <w:pStyle w:val="TableParagraph"/>
              <w:ind w:left="55" w:right="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США/</w:t>
            </w:r>
            <w:r w:rsidR="001C3A41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Японія</w:t>
            </w:r>
          </w:p>
        </w:tc>
      </w:tr>
      <w:tr w:rsidR="008C074E">
        <w:trPr>
          <w:trHeight w:val="375"/>
        </w:trPr>
        <w:tc>
          <w:tcPr>
            <w:tcW w:w="2338" w:type="dxa"/>
            <w:vMerge/>
            <w:tcBorders>
              <w:top w:val="nil"/>
            </w:tcBorders>
          </w:tcPr>
          <w:p w:rsidR="008C074E" w:rsidRDefault="008C074E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</w:tcPr>
          <w:p w:rsidR="008C074E" w:rsidRDefault="00F951C0">
            <w:pPr>
              <w:pStyle w:val="TableParagraph"/>
              <w:ind w:left="447"/>
              <w:rPr>
                <w:sz w:val="16"/>
              </w:rPr>
            </w:pPr>
            <w:r>
              <w:rPr>
                <w:color w:val="231F20"/>
                <w:sz w:val="16"/>
              </w:rPr>
              <w:t>220-240В</w:t>
            </w:r>
          </w:p>
        </w:tc>
        <w:tc>
          <w:tcPr>
            <w:tcW w:w="1630" w:type="dxa"/>
          </w:tcPr>
          <w:p w:rsidR="008C074E" w:rsidRDefault="00F951C0">
            <w:pPr>
              <w:pStyle w:val="TableParagraph"/>
              <w:ind w:left="514"/>
              <w:rPr>
                <w:sz w:val="16"/>
              </w:rPr>
            </w:pPr>
            <w:r>
              <w:rPr>
                <w:color w:val="231F20"/>
                <w:sz w:val="16"/>
              </w:rPr>
              <w:t>1000Вт</w:t>
            </w:r>
          </w:p>
        </w:tc>
        <w:tc>
          <w:tcPr>
            <w:tcW w:w="1387" w:type="dxa"/>
          </w:tcPr>
          <w:p w:rsidR="008C074E" w:rsidRDefault="00F951C0" w:rsidP="001C3A41">
            <w:pPr>
              <w:pStyle w:val="TableParagraph"/>
              <w:ind w:left="55" w:right="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ЄС/</w:t>
            </w:r>
            <w:r w:rsidR="001C3A41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Великобританія/</w:t>
            </w:r>
            <w:r w:rsidR="001C3A41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Австралія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0"/>
              <w:rPr>
                <w:sz w:val="16"/>
              </w:rPr>
            </w:pPr>
            <w:r>
              <w:rPr>
                <w:color w:val="231F20"/>
                <w:sz w:val="16"/>
              </w:rPr>
              <w:t>Стрибок</w:t>
            </w:r>
          </w:p>
        </w:tc>
        <w:tc>
          <w:tcPr>
            <w:tcW w:w="4676" w:type="dxa"/>
            <w:gridSpan w:val="3"/>
          </w:tcPr>
          <w:p w:rsidR="008C074E" w:rsidRDefault="00F951C0">
            <w:pPr>
              <w:pStyle w:val="TableParagraph"/>
              <w:spacing w:before="90"/>
              <w:ind w:left="547"/>
              <w:rPr>
                <w:sz w:val="16"/>
              </w:rPr>
            </w:pPr>
            <w:r>
              <w:rPr>
                <w:color w:val="231F20"/>
                <w:sz w:val="16"/>
              </w:rPr>
              <w:t>1400Вт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89"/>
              <w:rPr>
                <w:sz w:val="16"/>
              </w:rPr>
            </w:pPr>
            <w:r>
              <w:rPr>
                <w:color w:val="231F20"/>
                <w:sz w:val="16"/>
              </w:rPr>
              <w:t>Частота</w:t>
            </w:r>
          </w:p>
        </w:tc>
        <w:tc>
          <w:tcPr>
            <w:tcW w:w="4676" w:type="dxa"/>
            <w:gridSpan w:val="3"/>
          </w:tcPr>
          <w:p w:rsidR="008C074E" w:rsidRDefault="00F951C0">
            <w:pPr>
              <w:pStyle w:val="TableParagraph"/>
              <w:spacing w:before="89"/>
              <w:ind w:left="474"/>
              <w:rPr>
                <w:sz w:val="16"/>
              </w:rPr>
            </w:pPr>
            <w:r>
              <w:rPr>
                <w:color w:val="231F20"/>
                <w:sz w:val="16"/>
              </w:rPr>
              <w:t>50-60Гц</w:t>
            </w:r>
          </w:p>
        </w:tc>
      </w:tr>
    </w:tbl>
    <w:p w:rsidR="008C074E" w:rsidRDefault="008C074E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38"/>
      </w:tblGrid>
      <w:tr w:rsidR="008C074E">
        <w:trPr>
          <w:trHeight w:val="375"/>
        </w:trPr>
        <w:tc>
          <w:tcPr>
            <w:tcW w:w="7014" w:type="dxa"/>
            <w:gridSpan w:val="3"/>
            <w:shd w:val="clear" w:color="auto" w:fill="E6E7E8"/>
          </w:tcPr>
          <w:p w:rsidR="008C074E" w:rsidRDefault="00F951C0" w:rsidP="001C3A41">
            <w:pPr>
              <w:pStyle w:val="TableParagraph"/>
              <w:ind w:left="2564" w:right="2182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Вихід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постійного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струму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8"/>
              <w:rPr>
                <w:sz w:val="16"/>
              </w:rPr>
            </w:pPr>
            <w:r>
              <w:rPr>
                <w:color w:val="231F20"/>
                <w:sz w:val="16"/>
              </w:rPr>
              <w:t>Порти</w:t>
            </w:r>
          </w:p>
        </w:tc>
        <w:tc>
          <w:tcPr>
            <w:tcW w:w="2338" w:type="dxa"/>
          </w:tcPr>
          <w:p w:rsidR="008C074E" w:rsidRDefault="00F951C0" w:rsidP="001C3A41">
            <w:pPr>
              <w:pStyle w:val="TableParagraph"/>
              <w:spacing w:before="98"/>
              <w:ind w:left="651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Напруга</w:t>
            </w:r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8"/>
              <w:ind w:left="846" w:right="8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Порт </w:t>
            </w:r>
            <w:proofErr w:type="spellStart"/>
            <w:r>
              <w:rPr>
                <w:color w:val="231F20"/>
                <w:sz w:val="16"/>
              </w:rPr>
              <w:t>прикурювача</w:t>
            </w:r>
            <w:proofErr w:type="spellEnd"/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7"/>
              <w:ind w:left="829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 В</w:t>
            </w:r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7"/>
              <w:ind w:left="846" w:right="81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10A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6"/>
              <w:rPr>
                <w:sz w:val="16"/>
              </w:rPr>
            </w:pPr>
            <w:r>
              <w:rPr>
                <w:color w:val="231F20"/>
                <w:sz w:val="16"/>
              </w:rPr>
              <w:t>DC5521*2</w:t>
            </w:r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6"/>
              <w:ind w:left="829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 В</w:t>
            </w:r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6"/>
              <w:ind w:left="846" w:right="81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10A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231F20"/>
                <w:sz w:val="16"/>
              </w:rPr>
              <w:t>USB-A *2</w:t>
            </w:r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5"/>
              <w:ind w:left="830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5В</w:t>
            </w:r>
          </w:p>
        </w:tc>
        <w:tc>
          <w:tcPr>
            <w:tcW w:w="2338" w:type="dxa"/>
          </w:tcPr>
          <w:p w:rsidR="008C074E" w:rsidRDefault="00F951C0">
            <w:pPr>
              <w:pStyle w:val="TableParagraph"/>
              <w:spacing w:before="95"/>
              <w:ind w:left="846" w:right="81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3A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231F20"/>
                <w:sz w:val="16"/>
              </w:rPr>
              <w:t>USB-C PD3.0 *2</w:t>
            </w:r>
          </w:p>
        </w:tc>
        <w:tc>
          <w:tcPr>
            <w:tcW w:w="4676" w:type="dxa"/>
            <w:gridSpan w:val="2"/>
          </w:tcPr>
          <w:p w:rsidR="008C074E" w:rsidRDefault="00F951C0">
            <w:pPr>
              <w:pStyle w:val="TableParagraph"/>
              <w:spacing w:before="90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Макс. 100 Вт (5В/ 3А, 9В/ 3А, 12В/ 3А, 15В/ 3А, 20В/ 3А, 20В/ 5А)</w:t>
            </w:r>
          </w:p>
        </w:tc>
      </w:tr>
      <w:tr w:rsidR="008C074E">
        <w:trPr>
          <w:trHeight w:val="375"/>
        </w:trPr>
        <w:tc>
          <w:tcPr>
            <w:tcW w:w="2338" w:type="dxa"/>
          </w:tcPr>
          <w:p w:rsidR="008C074E" w:rsidRDefault="00F951C0">
            <w:pPr>
              <w:pStyle w:val="TableParagraph"/>
              <w:spacing w:before="94"/>
              <w:rPr>
                <w:sz w:val="16"/>
              </w:rPr>
            </w:pPr>
            <w:r>
              <w:rPr>
                <w:color w:val="231F20"/>
                <w:sz w:val="16"/>
              </w:rPr>
              <w:t>Бездротова зарядна панель</w:t>
            </w:r>
          </w:p>
        </w:tc>
        <w:tc>
          <w:tcPr>
            <w:tcW w:w="4676" w:type="dxa"/>
            <w:gridSpan w:val="2"/>
          </w:tcPr>
          <w:p w:rsidR="008C074E" w:rsidRDefault="00F951C0" w:rsidP="001C3A41">
            <w:pPr>
              <w:pStyle w:val="TableParagraph"/>
              <w:spacing w:before="89"/>
              <w:ind w:left="1973" w:right="147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15 Вт Макс.</w:t>
            </w:r>
          </w:p>
        </w:tc>
      </w:tr>
      <w:tr w:rsidR="008C074E">
        <w:trPr>
          <w:trHeight w:val="671"/>
        </w:trPr>
        <w:tc>
          <w:tcPr>
            <w:tcW w:w="7014" w:type="dxa"/>
            <w:gridSpan w:val="3"/>
          </w:tcPr>
          <w:p w:rsidR="008C074E" w:rsidRDefault="00F951C0">
            <w:pPr>
              <w:pStyle w:val="TableParagraph"/>
              <w:spacing w:before="78" w:line="314" w:lineRule="auto"/>
              <w:rPr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Примітка</w:t>
            </w:r>
            <w:r>
              <w:rPr>
                <w:rFonts w:ascii="Arial Black"/>
                <w:color w:val="231F20"/>
                <w:sz w:val="16"/>
              </w:rPr>
              <w:t xml:space="preserve">: </w:t>
            </w:r>
            <w:r>
              <w:rPr>
                <w:color w:val="231F20"/>
                <w:sz w:val="16"/>
              </w:rPr>
              <w:t>Будь ласка, покладіть телефон (якщо підтримується бездротова зарядка) на панель бездротової зарядки горизонтально.</w:t>
            </w:r>
          </w:p>
        </w:tc>
      </w:tr>
    </w:tbl>
    <w:p w:rsidR="008C074E" w:rsidRDefault="008C074E">
      <w:pPr>
        <w:pStyle w:val="a3"/>
        <w:spacing w:before="11" w:after="1"/>
        <w:rPr>
          <w:sz w:val="8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507"/>
      </w:tblGrid>
      <w:tr w:rsidR="008C074E">
        <w:trPr>
          <w:trHeight w:val="375"/>
        </w:trPr>
        <w:tc>
          <w:tcPr>
            <w:tcW w:w="7014" w:type="dxa"/>
            <w:gridSpan w:val="2"/>
            <w:shd w:val="clear" w:color="auto" w:fill="E6E7E8"/>
          </w:tcPr>
          <w:p w:rsidR="008C074E" w:rsidRDefault="00F951C0" w:rsidP="001C3A41">
            <w:pPr>
              <w:pStyle w:val="TableParagraph"/>
              <w:spacing w:before="67"/>
              <w:ind w:left="2564" w:right="246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Вхід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сонячної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панелі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Вхідна потужність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ind w:left="804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200 Вт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Напруга розімкнутого ланцюга (OCV)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12-28В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spacing w:before="90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spacing w:before="90"/>
              <w:ind w:left="807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8A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spacing w:before="89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Розрахунковий час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spacing w:before="89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4-5 годин</w:t>
            </w:r>
          </w:p>
        </w:tc>
      </w:tr>
    </w:tbl>
    <w:p w:rsidR="008C074E" w:rsidRDefault="008C074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507"/>
      </w:tblGrid>
      <w:tr w:rsidR="008C074E">
        <w:trPr>
          <w:trHeight w:val="375"/>
        </w:trPr>
        <w:tc>
          <w:tcPr>
            <w:tcW w:w="7014" w:type="dxa"/>
            <w:gridSpan w:val="2"/>
            <w:shd w:val="clear" w:color="auto" w:fill="E6E7E8"/>
          </w:tcPr>
          <w:p w:rsidR="008C074E" w:rsidRDefault="00F951C0">
            <w:pPr>
              <w:pStyle w:val="TableParagraph"/>
              <w:spacing w:before="67"/>
              <w:ind w:left="1682"/>
              <w:rPr>
                <w:rFonts w:ascii="Arial Black"/>
                <w:sz w:val="16"/>
              </w:rPr>
            </w:pPr>
            <w:r w:rsidRPr="001C3A41">
              <w:rPr>
                <w:color w:val="231F20"/>
                <w:sz w:val="16"/>
              </w:rPr>
              <w:t>T200S перехідник</w:t>
            </w:r>
            <w:r>
              <w:rPr>
                <w:rFonts w:ascii="Arial Black"/>
                <w:color w:val="231F20"/>
                <w:sz w:val="16"/>
              </w:rPr>
              <w:t xml:space="preserve">/ </w:t>
            </w:r>
            <w:r>
              <w:rPr>
                <w:rFonts w:ascii="Arial Black"/>
                <w:color w:val="231F20"/>
                <w:sz w:val="16"/>
              </w:rPr>
              <w:t>генератор</w:t>
            </w:r>
            <w:r>
              <w:rPr>
                <w:rFonts w:ascii="Arial Black"/>
                <w:color w:val="231F20"/>
                <w:sz w:val="16"/>
              </w:rPr>
              <w:t xml:space="preserve">/ </w:t>
            </w:r>
            <w:r>
              <w:rPr>
                <w:rFonts w:ascii="Arial Black"/>
                <w:color w:val="231F20"/>
                <w:sz w:val="16"/>
              </w:rPr>
              <w:t>свинцево</w:t>
            </w:r>
            <w:r>
              <w:rPr>
                <w:rFonts w:ascii="Arial Black"/>
                <w:color w:val="231F20"/>
                <w:sz w:val="16"/>
              </w:rPr>
              <w:t>-</w:t>
            </w:r>
            <w:r>
              <w:rPr>
                <w:rFonts w:ascii="Arial Black"/>
                <w:color w:val="231F20"/>
                <w:sz w:val="16"/>
              </w:rPr>
              <w:t>кислотна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зарядка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Вхідна потужність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ind w:left="808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200 Вт Макс.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Напруга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12В-28В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spacing w:before="90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spacing w:before="90"/>
              <w:ind w:left="808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8A </w:t>
            </w:r>
            <w:proofErr w:type="spellStart"/>
            <w:r>
              <w:rPr>
                <w:color w:val="231F20"/>
                <w:sz w:val="16"/>
              </w:rPr>
              <w:t>макс</w:t>
            </w:r>
            <w:proofErr w:type="spellEnd"/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spacing w:before="89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Розрахунковий час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spacing w:before="89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4-5 годин</w:t>
            </w:r>
          </w:p>
        </w:tc>
      </w:tr>
    </w:tbl>
    <w:p w:rsidR="008C074E" w:rsidRDefault="008C074E">
      <w:pPr>
        <w:jc w:val="center"/>
        <w:rPr>
          <w:sz w:val="16"/>
        </w:rPr>
        <w:sectPr w:rsidR="008C074E">
          <w:footerReference w:type="default" r:id="rId57"/>
          <w:pgSz w:w="8230" w:h="11910"/>
          <w:pgMar w:top="320" w:right="460" w:bottom="560" w:left="460" w:header="0" w:footer="377" w:gutter="0"/>
          <w:pgNumType w:start="10"/>
          <w:cols w:space="720"/>
        </w:sectPr>
      </w:pPr>
    </w:p>
    <w:p w:rsidR="008C074E" w:rsidRDefault="00F951C0">
      <w:pPr>
        <w:spacing w:before="77"/>
        <w:ind w:left="123"/>
        <w:rPr>
          <w:sz w:val="14"/>
        </w:rPr>
      </w:pPr>
      <w:r>
        <w:rPr>
          <w:color w:val="231F20"/>
          <w:sz w:val="14"/>
        </w:rPr>
        <w:t>Просто увімкніть</w:t>
      </w:r>
    </w:p>
    <w:p w:rsidR="008C074E" w:rsidRDefault="008C074E">
      <w:pPr>
        <w:pStyle w:val="a3"/>
        <w:spacing w:before="11" w:after="1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507"/>
      </w:tblGrid>
      <w:tr w:rsidR="008C074E">
        <w:trPr>
          <w:trHeight w:val="375"/>
        </w:trPr>
        <w:tc>
          <w:tcPr>
            <w:tcW w:w="7014" w:type="dxa"/>
            <w:gridSpan w:val="2"/>
            <w:shd w:val="clear" w:color="auto" w:fill="E6E7E8"/>
          </w:tcPr>
          <w:p w:rsidR="008C074E" w:rsidRDefault="00F951C0" w:rsidP="001C3A41">
            <w:pPr>
              <w:pStyle w:val="TableParagraph"/>
              <w:spacing w:before="67"/>
              <w:ind w:left="2271" w:right="247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Автомобільна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зарядка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Напруга на вході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ind w:left="76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12V-24V</w:t>
            </w:r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  <w:tc>
          <w:tcPr>
            <w:tcW w:w="3507" w:type="dxa"/>
          </w:tcPr>
          <w:p w:rsidR="008C074E" w:rsidRDefault="00F951C0">
            <w:pPr>
              <w:pStyle w:val="TableParagraph"/>
              <w:ind w:left="808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8A </w:t>
            </w:r>
            <w:proofErr w:type="spellStart"/>
            <w:r>
              <w:rPr>
                <w:color w:val="231F20"/>
                <w:sz w:val="16"/>
              </w:rPr>
              <w:t>макс</w:t>
            </w:r>
            <w:proofErr w:type="spellEnd"/>
          </w:p>
        </w:tc>
      </w:tr>
      <w:tr w:rsidR="008C074E">
        <w:trPr>
          <w:trHeight w:val="375"/>
        </w:trPr>
        <w:tc>
          <w:tcPr>
            <w:tcW w:w="3507" w:type="dxa"/>
          </w:tcPr>
          <w:p w:rsidR="008C074E" w:rsidRDefault="00F951C0">
            <w:pPr>
              <w:pStyle w:val="TableParagraph"/>
              <w:spacing w:before="90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Розрахунковий час</w:t>
            </w:r>
          </w:p>
        </w:tc>
        <w:tc>
          <w:tcPr>
            <w:tcW w:w="3507" w:type="dxa"/>
          </w:tcPr>
          <w:p w:rsidR="001C3A41" w:rsidRDefault="00F951C0">
            <w:pPr>
              <w:pStyle w:val="TableParagraph"/>
              <w:spacing w:before="90"/>
              <w:ind w:left="810" w:right="833"/>
              <w:jc w:val="center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 xml:space="preserve">12 В: 7-8 годин; </w:t>
            </w:r>
          </w:p>
          <w:p w:rsidR="008C074E" w:rsidRDefault="00F951C0">
            <w:pPr>
              <w:pStyle w:val="TableParagraph"/>
              <w:spacing w:before="90"/>
              <w:ind w:left="810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24 В: 4-5 годин</w:t>
            </w:r>
          </w:p>
        </w:tc>
      </w:tr>
      <w:tr w:rsidR="008C074E">
        <w:trPr>
          <w:trHeight w:val="669"/>
        </w:trPr>
        <w:tc>
          <w:tcPr>
            <w:tcW w:w="7014" w:type="dxa"/>
            <w:gridSpan w:val="2"/>
          </w:tcPr>
          <w:p w:rsidR="008C074E" w:rsidRDefault="00F951C0">
            <w:pPr>
              <w:pStyle w:val="TableParagraph"/>
              <w:spacing w:before="68" w:line="271" w:lineRule="auto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Примітка: фотоелектричний вхід, T200S перехідник змінного струму/ генератор/ свинцево-кислотна зарядка мають один авіаційний порт.</w:t>
            </w:r>
          </w:p>
        </w:tc>
      </w:tr>
    </w:tbl>
    <w:p w:rsidR="008C074E" w:rsidRDefault="008C074E">
      <w:pPr>
        <w:pStyle w:val="a3"/>
        <w:rPr>
          <w:sz w:val="20"/>
        </w:rPr>
      </w:pPr>
    </w:p>
    <w:p w:rsidR="008C074E" w:rsidRDefault="008C074E">
      <w:pPr>
        <w:pStyle w:val="a3"/>
        <w:rPr>
          <w:sz w:val="20"/>
        </w:rPr>
      </w:pPr>
    </w:p>
    <w:p w:rsidR="008C074E" w:rsidRDefault="001C2B5C">
      <w:pPr>
        <w:pStyle w:val="a3"/>
        <w:spacing w:before="11"/>
        <w:rPr>
          <w:sz w:val="17"/>
        </w:rPr>
      </w:pPr>
      <w:r>
        <w:pict>
          <v:group id="_x0000_s1044" style="position:absolute;margin-left:29.35pt;margin-top:12.85pt;width:288.65pt;height:18.65pt;z-index:-15685632;mso-wrap-distance-left:0;mso-wrap-distance-right:0;mso-position-horizontal-relative:page" coordorigin="587,257" coordsize="3712,373">
            <v:shape id="_x0000_s1046" style="position:absolute;left:586;top:273;width:3712;height:343" coordorigin="587,274" coordsize="3712,343" path="m4241,274r-3598,l621,278r-18,12l591,308r-4,22l587,560r4,22l603,600r18,12l643,617r3598,l4263,612r19,-12l4294,582r4,-22l4298,330r-4,-22l4282,290r-19,-12l4241,274xe" fillcolor="#231f20" stroked="f">
              <v:path arrowok="t"/>
            </v:shape>
            <v:shape id="_x0000_s1045" type="#_x0000_t202" style="position:absolute;left:586;top:256;width:3712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0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11.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РЕКОМЕНДАЦІЇ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ЩОДО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ВИРОБУ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Pr="001C3A41" w:rsidRDefault="00F951C0">
      <w:pPr>
        <w:pStyle w:val="a3"/>
        <w:spacing w:before="141" w:line="285" w:lineRule="auto"/>
        <w:ind w:left="313" w:right="131"/>
        <w:jc w:val="both"/>
        <w:rPr>
          <w:sz w:val="16"/>
          <w:szCs w:val="16"/>
        </w:rPr>
      </w:pPr>
      <w:r w:rsidRPr="001C3A41">
        <w:rPr>
          <w:color w:val="231F20"/>
          <w:sz w:val="16"/>
          <w:szCs w:val="16"/>
        </w:rPr>
        <w:t xml:space="preserve">Більшість електроприладів на ринку відповідають специфікаціям вихідних портів 12 В/10 А, </w:t>
      </w:r>
      <w:proofErr w:type="spellStart"/>
      <w:r w:rsidRPr="001C3A41">
        <w:rPr>
          <w:color w:val="231F20"/>
          <w:sz w:val="16"/>
          <w:szCs w:val="16"/>
        </w:rPr>
        <w:t>прикурювача</w:t>
      </w:r>
      <w:proofErr w:type="spellEnd"/>
      <w:r w:rsidRPr="001C3A41">
        <w:rPr>
          <w:color w:val="231F20"/>
          <w:sz w:val="16"/>
          <w:szCs w:val="16"/>
        </w:rPr>
        <w:t>, USB-A та USB-C BLUETTI EB70S. Але, як і раніше, зарядка деяких приладів, які генерують надмірний миттєвий пусковий струм, може активувати захист від перевантаження по струму.</w:t>
      </w:r>
    </w:p>
    <w:p w:rsidR="008C074E" w:rsidRPr="001C3A41" w:rsidRDefault="001C2B5C">
      <w:pPr>
        <w:pStyle w:val="a3"/>
        <w:spacing w:before="99" w:line="285" w:lineRule="auto"/>
        <w:ind w:left="313" w:right="132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043" style="position:absolute;left:0;text-align:left;margin-left:29.75pt;margin-top:-48.85pt;width:4pt;height:4pt;z-index:15772160;mso-position-horizontal-relative:page" coordorigin="595,-977" coordsize="80,80" path="m635,-977r-16,3l607,-965r-9,12l595,-937r3,15l607,-909r12,9l635,-897r15,-3l663,-909r9,-13l675,-937r-3,-16l663,-965r-13,-9l635,-977xe" fillcolor="#231f20" stroked="f">
            <v:path arrowok="t"/>
            <w10:wrap anchorx="page"/>
          </v:shape>
        </w:pict>
      </w:r>
      <w:r>
        <w:rPr>
          <w:sz w:val="16"/>
          <w:szCs w:val="16"/>
        </w:rPr>
        <w:pict>
          <v:shape id="_x0000_s1042" style="position:absolute;left:0;text-align:left;margin-left:29.75pt;margin-top:8.65pt;width:4pt;height:4pt;z-index:15772672;mso-position-horizontal-relative:page" coordorigin="595,173" coordsize="80,80" path="m635,173r-16,3l607,185r-9,12l595,213r3,16l607,241r12,9l635,253r15,-3l663,241r9,-12l675,213r-3,-16l663,185r-13,-9l635,173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EB70S застосовується до побутової техніки з вихідною потужністю 800 Вт або менше.</w:t>
      </w:r>
      <w:r w:rsidR="00F951C0" w:rsidRPr="001C3A41">
        <w:rPr>
          <w:color w:val="231F20"/>
          <w:sz w:val="16"/>
          <w:szCs w:val="16"/>
        </w:rPr>
        <w:t xml:space="preserve"> Незважаючи на те, що номінальна вихідна потужність менше 800 Вт, захист від перевантаження все одно буде активовано, якщо прилад генерує значну миттєву потужність запуску. Тому рекомендується використовувати EB70S для електрообладнання з меншою номінальною потужністю.</w:t>
      </w:r>
    </w:p>
    <w:p w:rsidR="008C074E" w:rsidRPr="001C3A41" w:rsidRDefault="001C2B5C">
      <w:pPr>
        <w:pStyle w:val="a3"/>
        <w:spacing w:before="98" w:line="285" w:lineRule="auto"/>
        <w:ind w:left="313" w:right="130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041" style="position:absolute;left:0;text-align:left;margin-left:29.75pt;margin-top:7.95pt;width:4pt;height:4pt;z-index:15773184;mso-position-horizontal-relative:page" coordorigin="595,159" coordsize="80,80" path="m635,159r-16,3l607,171r-9,12l595,199r3,16l607,227r12,9l635,239r15,-3l663,227r9,-12l675,199r-3,-16l663,171r-13,-9l635,159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У разі перевищення струму на виході, перевантаження або короткого замикання EB70S вимкне відповідний вихідний порт.</w:t>
      </w:r>
      <w:r w:rsidR="00F951C0" w:rsidRPr="001C3A41">
        <w:rPr>
          <w:color w:val="231F20"/>
          <w:sz w:val="16"/>
          <w:szCs w:val="16"/>
        </w:rPr>
        <w:t xml:space="preserve"> Потім EB70S автоматично запуститься знову (з інтервалом 20 секунд). Припустимо, все ще існує перевищення струму, перевантаження або коротке замикання; обладнання заблокує вихідні порти, а потім потребує ручного усунення несправностей і перезавантаження. Якщо виходи постійно блокуються, вимкніть обладнання. Будь ласка, зв’яжіться з продавцем або обслуговуючим персоналом для отримання відповідної допомоги.</w:t>
      </w:r>
    </w:p>
    <w:p w:rsidR="008C074E" w:rsidRPr="001C3A41" w:rsidRDefault="001C2B5C">
      <w:pPr>
        <w:pStyle w:val="a3"/>
        <w:spacing w:before="97" w:line="285" w:lineRule="auto"/>
        <w:ind w:left="313" w:right="131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040" style="position:absolute;left:0;text-align:left;margin-left:29.6pt;margin-top:8.8pt;width:4pt;height:4pt;z-index:15773696;mso-position-horizontal-relative:page" coordorigin="592,176" coordsize="80,80" path="m632,176r-15,4l604,188r-9,13l592,216r3,16l604,245r13,8l632,256r16,-3l661,245r8,-13l672,216r-3,-15l661,188r-13,-8l632,176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Коли рівень заряду батареї падає до 0%, виходи змінного та постійного струму автоматично вимикаються.</w:t>
      </w:r>
      <w:r w:rsidR="00F951C0" w:rsidRPr="001C3A41">
        <w:rPr>
          <w:color w:val="231F20"/>
          <w:sz w:val="16"/>
          <w:szCs w:val="16"/>
        </w:rPr>
        <w:t xml:space="preserve"> Будь ласка, перевірте рівень заряду батареї перед використанням виходу змінного/ постійного струму, щоб забезпечити тривалий термін служби батареї. Якщо рівень заряду батареї падає до 20% або менше, рекомендується спочатку зарядити обладнання.</w:t>
      </w:r>
    </w:p>
    <w:p w:rsidR="008C074E" w:rsidRPr="001C3A41" w:rsidRDefault="001C2B5C">
      <w:pPr>
        <w:pStyle w:val="a3"/>
        <w:spacing w:before="98" w:line="285" w:lineRule="auto"/>
        <w:ind w:left="313" w:right="133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039" style="position:absolute;left:0;text-align:left;margin-left:29.6pt;margin-top:8.9pt;width:4pt;height:4pt;z-index:15774208;mso-position-horizontal-relative:page" coordorigin="592,178" coordsize="80,80" path="m632,178r-15,3l604,190r-9,12l592,218r3,15l604,246r13,9l632,258r16,-3l661,246r8,-13l672,218r-3,-16l661,190r-13,-9l632,178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EB70S підтримує наскрізну зарядку, і, будь ласка, під час використання, зарядки та розрядки тримайте обладнання рівно.</w:t>
      </w:r>
    </w:p>
    <w:p w:rsidR="008C074E" w:rsidRPr="001C3A41" w:rsidRDefault="001C2B5C">
      <w:pPr>
        <w:pStyle w:val="a3"/>
        <w:spacing w:before="83" w:line="261" w:lineRule="auto"/>
        <w:ind w:left="313" w:right="129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038" style="position:absolute;left:0;text-align:left;margin-left:29.6pt;margin-top:9pt;width:4pt;height:4pt;z-index:15774720;mso-position-horizontal-relative:page" coordorigin="592,180" coordsize="80,80" path="m632,180r-15,3l604,192r-9,13l592,220r3,16l604,248r13,9l632,260r16,-3l661,248r8,-12l672,220r-3,-15l661,192r-13,-9l632,180xe" fillcolor="#231f20" stroked="f">
            <v:path arrowok="t"/>
            <w10:wrap anchorx="page"/>
          </v:shape>
        </w:pict>
      </w:r>
      <w:r w:rsidR="00F951C0" w:rsidRPr="001C3A41">
        <w:rPr>
          <w:rFonts w:ascii="Arial Black"/>
          <w:sz w:val="16"/>
          <w:szCs w:val="16"/>
        </w:rPr>
        <w:t>Примітка</w:t>
      </w:r>
      <w:r w:rsidR="00F951C0" w:rsidRPr="001C3A41">
        <w:rPr>
          <w:rFonts w:ascii="Arial Black"/>
          <w:sz w:val="16"/>
          <w:szCs w:val="16"/>
        </w:rPr>
        <w:t>:</w:t>
      </w:r>
      <w:r w:rsidR="00F951C0" w:rsidRPr="001C3A41">
        <w:rPr>
          <w:rFonts w:ascii="Arial Black"/>
          <w:color w:val="231F20"/>
          <w:sz w:val="16"/>
          <w:szCs w:val="16"/>
        </w:rPr>
        <w:t xml:space="preserve"> </w:t>
      </w:r>
      <w:r w:rsidR="00F951C0" w:rsidRPr="001C3A41">
        <w:rPr>
          <w:color w:val="231F20"/>
          <w:sz w:val="16"/>
          <w:szCs w:val="16"/>
        </w:rPr>
        <w:t xml:space="preserve">Не рекомендується використовувати EB70S для зарядки деяких радіо або </w:t>
      </w:r>
      <w:proofErr w:type="spellStart"/>
      <w:r w:rsidR="00F951C0" w:rsidRPr="001C3A41">
        <w:rPr>
          <w:color w:val="231F20"/>
          <w:sz w:val="16"/>
          <w:szCs w:val="16"/>
        </w:rPr>
        <w:t>відеоплеєрів</w:t>
      </w:r>
      <w:proofErr w:type="spellEnd"/>
      <w:r w:rsidR="00F951C0" w:rsidRPr="001C3A41">
        <w:rPr>
          <w:color w:val="231F20"/>
          <w:sz w:val="16"/>
          <w:szCs w:val="16"/>
        </w:rPr>
        <w:t>.</w:t>
      </w:r>
    </w:p>
    <w:p w:rsidR="008C074E" w:rsidRDefault="008C074E">
      <w:pPr>
        <w:spacing w:line="261" w:lineRule="auto"/>
        <w:jc w:val="both"/>
        <w:sectPr w:rsidR="008C074E">
          <w:pgSz w:w="8230" w:h="11910"/>
          <w:pgMar w:top="340" w:right="460" w:bottom="560" w:left="460" w:header="0" w:footer="377" w:gutter="0"/>
          <w:cols w:space="720"/>
        </w:sectPr>
      </w:pPr>
    </w:p>
    <w:p w:rsidR="008C074E" w:rsidRDefault="00F951C0">
      <w:pPr>
        <w:spacing w:before="79"/>
        <w:ind w:right="123"/>
        <w:jc w:val="right"/>
        <w:rPr>
          <w:sz w:val="14"/>
        </w:rPr>
      </w:pPr>
      <w:r>
        <w:rPr>
          <w:color w:val="231F20"/>
          <w:sz w:val="14"/>
        </w:rPr>
        <w:t>BLUETTI</w:t>
      </w:r>
    </w:p>
    <w:p w:rsidR="008C074E" w:rsidRDefault="001C2B5C">
      <w:pPr>
        <w:pStyle w:val="a3"/>
        <w:spacing w:before="9"/>
        <w:rPr>
          <w:sz w:val="14"/>
        </w:rPr>
      </w:pPr>
      <w:r>
        <w:pict>
          <v:group id="_x0000_s1035" style="position:absolute;margin-left:29.4pt;margin-top:10.95pt;width:235.8pt;height:18.65pt;z-index:-15682048;mso-wrap-distance-left:0;mso-wrap-distance-right:0;mso-position-horizontal-relative:page" coordorigin="588,219" coordsize="6427,373">
            <v:shape id="_x0000_s1037" style="position:absolute;left:588;top:249;width:6427;height:343" coordorigin="588,249" coordsize="6427,343" path="m6958,249r-6313,l623,254r-18,12l593,284r-5,22l588,535r5,22l605,575r18,13l645,592r6313,l6980,588r18,-13l7010,557r4,-22l7014,306r-4,-22l6998,266r-18,-12l6958,249xe" fillcolor="#231f20" stroked="f">
              <v:path arrowok="t"/>
            </v:shape>
            <v:shape id="_x0000_s1036" type="#_x0000_t202" style="position:absolute;left:588;top:219;width:6427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0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12. FAQ (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ЧАСТІ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ЗАПИТАННЯ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074E" w:rsidRDefault="008C074E">
      <w:pPr>
        <w:rPr>
          <w:sz w:val="9"/>
        </w:rPr>
        <w:sectPr w:rsidR="008C074E">
          <w:pgSz w:w="8230" w:h="11910"/>
          <w:pgMar w:top="340" w:right="460" w:bottom="580" w:left="460" w:header="0" w:footer="377" w:gutter="0"/>
          <w:cols w:space="720"/>
        </w:sectPr>
      </w:pPr>
    </w:p>
    <w:p w:rsidR="008C074E" w:rsidRPr="00BD0682" w:rsidRDefault="00F951C0" w:rsidP="00BD0682">
      <w:pPr>
        <w:spacing w:before="122"/>
        <w:ind w:left="142" w:right="80"/>
        <w:rPr>
          <w:rFonts w:ascii="Arial"/>
          <w:b/>
          <w:sz w:val="18"/>
          <w:szCs w:val="18"/>
        </w:rPr>
      </w:pPr>
      <w:r w:rsidRPr="00BD0682">
        <w:rPr>
          <w:rFonts w:ascii="Arial"/>
          <w:b/>
          <w:color w:val="231F20"/>
          <w:sz w:val="18"/>
          <w:szCs w:val="18"/>
        </w:rPr>
        <w:t>Запитання</w:t>
      </w:r>
      <w:r w:rsidRPr="00BD0682">
        <w:rPr>
          <w:rFonts w:ascii="Arial"/>
          <w:b/>
          <w:color w:val="231F20"/>
          <w:sz w:val="18"/>
          <w:szCs w:val="18"/>
        </w:rPr>
        <w:t xml:space="preserve"> 1:</w:t>
      </w:r>
      <w:r w:rsidR="00BD0682" w:rsidRPr="00BD0682">
        <w:rPr>
          <w:sz w:val="18"/>
          <w:szCs w:val="18"/>
        </w:rPr>
        <w:t xml:space="preserve"> Які пристрої можна заряджати/ живити від BLUETTI EB70S?</w:t>
      </w:r>
    </w:p>
    <w:p w:rsidR="00BD0682" w:rsidRDefault="00F951C0" w:rsidP="00BD0682">
      <w:pPr>
        <w:pStyle w:val="a3"/>
        <w:spacing w:before="23" w:line="285" w:lineRule="auto"/>
        <w:ind w:left="142" w:right="80"/>
        <w:jc w:val="both"/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BD0682" w:rsidRPr="00BD0682">
        <w:rPr>
          <w:color w:val="231F20"/>
        </w:rPr>
        <w:t xml:space="preserve"> </w:t>
      </w:r>
      <w:r w:rsidR="00BD0682">
        <w:rPr>
          <w:color w:val="231F20"/>
        </w:rPr>
        <w:t>Для EB70S максимальна вихідна потужність становить 800 Вт (США/Японія) або 1000 Вт (ЄС/Великобританія/Австралія), тому переконайтеся, що загальна потужність ваших пристроїв не перевищує ці значення, інакше інвертор вимкнеться сам.</w:t>
      </w:r>
    </w:p>
    <w:p w:rsidR="00BD0682" w:rsidRDefault="00BD0682" w:rsidP="00BD0682">
      <w:pPr>
        <w:pStyle w:val="a3"/>
        <w:spacing w:line="285" w:lineRule="auto"/>
        <w:ind w:left="142" w:right="80"/>
        <w:jc w:val="both"/>
      </w:pPr>
      <w:r>
        <w:rPr>
          <w:i/>
          <w:color w:val="231F20"/>
        </w:rPr>
        <w:t xml:space="preserve">Примітка: </w:t>
      </w:r>
      <w:r>
        <w:rPr>
          <w:color w:val="231F20"/>
        </w:rPr>
        <w:t>Для деяких пристроїв із вбудованим двигуном/ компресором миттєва потужність  запуску може бути в 2-4 рази більше номінальної потужності, яка може перевищувати верхню межу для EB70S.</w:t>
      </w:r>
    </w:p>
    <w:p w:rsidR="00BD0682" w:rsidRPr="004D39BA" w:rsidRDefault="00BD0682" w:rsidP="00BD0682">
      <w:pPr>
        <w:ind w:left="123" w:right="80"/>
        <w:rPr>
          <w:rFonts w:ascii="Arial"/>
          <w:b/>
          <w:color w:val="231F20"/>
          <w:sz w:val="16"/>
          <w:szCs w:val="16"/>
        </w:rPr>
      </w:pPr>
    </w:p>
    <w:p w:rsidR="008C074E" w:rsidRPr="00BD0682" w:rsidRDefault="00F951C0" w:rsidP="00BD0682">
      <w:pPr>
        <w:ind w:left="123" w:right="80"/>
        <w:rPr>
          <w:rFonts w:ascii="Arial"/>
          <w:b/>
          <w:sz w:val="18"/>
          <w:szCs w:val="18"/>
        </w:rPr>
      </w:pPr>
      <w:r w:rsidRPr="00BD0682">
        <w:rPr>
          <w:rFonts w:ascii="Arial"/>
          <w:b/>
          <w:color w:val="231F20"/>
          <w:sz w:val="18"/>
          <w:szCs w:val="18"/>
        </w:rPr>
        <w:t>Запитання</w:t>
      </w:r>
      <w:r w:rsidRPr="00BD0682">
        <w:rPr>
          <w:rFonts w:ascii="Arial"/>
          <w:b/>
          <w:color w:val="231F20"/>
          <w:sz w:val="18"/>
          <w:szCs w:val="18"/>
        </w:rPr>
        <w:t xml:space="preserve"> 2:</w:t>
      </w:r>
      <w:r w:rsidR="00BD0682" w:rsidRPr="00BD0682">
        <w:rPr>
          <w:rFonts w:ascii="Arial Black"/>
          <w:color w:val="231F20"/>
          <w:sz w:val="18"/>
          <w:szCs w:val="18"/>
        </w:rPr>
        <w:t xml:space="preserve"> </w:t>
      </w:r>
      <w:r w:rsidR="00BD0682" w:rsidRPr="00BD0682">
        <w:rPr>
          <w:color w:val="231F20"/>
          <w:sz w:val="18"/>
          <w:szCs w:val="18"/>
        </w:rPr>
        <w:t>Як довго EB70S живитиме мій пристрій?</w:t>
      </w:r>
    </w:p>
    <w:p w:rsidR="00BD0682" w:rsidRPr="00BD0682" w:rsidRDefault="00F951C0" w:rsidP="004D39BA">
      <w:pPr>
        <w:pStyle w:val="a3"/>
        <w:ind w:left="142" w:right="79"/>
        <w:jc w:val="both"/>
        <w:rPr>
          <w:rFonts w:ascii="Arial Black"/>
        </w:rPr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BD0682" w:rsidRPr="00BD0682">
        <w:rPr>
          <w:rFonts w:ascii="Arial Black"/>
          <w:color w:val="231F20"/>
        </w:rPr>
        <w:t xml:space="preserve"> </w:t>
      </w:r>
      <w:r w:rsidR="00BD0682">
        <w:rPr>
          <w:color w:val="231F20"/>
        </w:rPr>
        <w:t xml:space="preserve">Час роботи (приблизний)=716 </w:t>
      </w:r>
      <w:proofErr w:type="spellStart"/>
      <w:r w:rsidR="00BD0682">
        <w:rPr>
          <w:color w:val="231F20"/>
        </w:rPr>
        <w:t>Вт-год×DOD×η</w:t>
      </w:r>
      <w:proofErr w:type="spellEnd"/>
      <w:r w:rsidR="00BD0682">
        <w:rPr>
          <w:color w:val="231F20"/>
        </w:rPr>
        <w:t>÷ (робоча потужність вашого пристрою)</w:t>
      </w:r>
    </w:p>
    <w:p w:rsidR="00BD0682" w:rsidRDefault="00BD0682" w:rsidP="00BD0682">
      <w:pPr>
        <w:pStyle w:val="a3"/>
        <w:spacing w:before="1" w:line="283" w:lineRule="auto"/>
        <w:ind w:left="142" w:right="80"/>
        <w:jc w:val="both"/>
      </w:pPr>
      <w:r>
        <w:rPr>
          <w:i/>
          <w:color w:val="231F20"/>
        </w:rPr>
        <w:t xml:space="preserve">Примітка: </w:t>
      </w:r>
      <w:r>
        <w:rPr>
          <w:color w:val="231F20"/>
        </w:rPr>
        <w:t xml:space="preserve">DOD вказує на глибину розрядки, η вказує на ефективність інвертора, а одиниця робочої потужності пристрою надана у Ватах. DOD=90% , </w:t>
      </w:r>
      <w:r>
        <w:rPr>
          <w:rFonts w:ascii="Trebuchet MS" w:hAnsi="Trebuchet MS"/>
          <w:color w:val="231F20"/>
        </w:rPr>
        <w:t>η</w:t>
      </w:r>
      <w:r>
        <w:rPr>
          <w:color w:val="231F20"/>
        </w:rPr>
        <w:t>=90%.</w:t>
      </w:r>
    </w:p>
    <w:p w:rsidR="00BD0682" w:rsidRDefault="00BD0682" w:rsidP="00BD0682">
      <w:pPr>
        <w:pStyle w:val="a3"/>
        <w:spacing w:line="218" w:lineRule="exact"/>
        <w:ind w:left="142" w:right="80"/>
      </w:pPr>
      <w:r>
        <w:rPr>
          <w:color w:val="231F20"/>
        </w:rPr>
        <w:t>Фактичний робочий час може відрізнятися залежно від ситуації.</w:t>
      </w:r>
    </w:p>
    <w:p w:rsidR="00BD0682" w:rsidRPr="004D39BA" w:rsidRDefault="00BD0682">
      <w:pPr>
        <w:ind w:left="123"/>
        <w:rPr>
          <w:rFonts w:ascii="Arial"/>
          <w:b/>
          <w:color w:val="231F20"/>
          <w:sz w:val="16"/>
          <w:szCs w:val="16"/>
        </w:rPr>
      </w:pPr>
    </w:p>
    <w:p w:rsidR="008C074E" w:rsidRDefault="00F951C0">
      <w:pPr>
        <w:ind w:left="123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Запитання</w:t>
      </w:r>
      <w:r>
        <w:rPr>
          <w:rFonts w:ascii="Arial"/>
          <w:b/>
          <w:color w:val="231F20"/>
          <w:sz w:val="18"/>
        </w:rPr>
        <w:t xml:space="preserve"> 3:</w:t>
      </w:r>
      <w:r w:rsidR="00BD0682" w:rsidRPr="00BD0682">
        <w:rPr>
          <w:rFonts w:ascii="Arial Black"/>
          <w:color w:val="231F20"/>
        </w:rPr>
        <w:t xml:space="preserve"> </w:t>
      </w:r>
      <w:r w:rsidR="00BD0682" w:rsidRPr="00BD0682">
        <w:rPr>
          <w:color w:val="231F20"/>
          <w:sz w:val="18"/>
          <w:szCs w:val="18"/>
        </w:rPr>
        <w:t>Яка сонячна панель може заряджати цей EB70S?</w:t>
      </w:r>
    </w:p>
    <w:p w:rsidR="00BD0682" w:rsidRPr="00BD0682" w:rsidRDefault="00F951C0" w:rsidP="004D39BA">
      <w:pPr>
        <w:pStyle w:val="a3"/>
        <w:ind w:left="142"/>
        <w:rPr>
          <w:rFonts w:ascii="Arial Black"/>
        </w:rPr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BD0682" w:rsidRPr="00BD0682">
        <w:rPr>
          <w:rFonts w:ascii="Arial Black"/>
          <w:color w:val="231F20"/>
        </w:rPr>
        <w:t xml:space="preserve"> </w:t>
      </w:r>
      <w:r w:rsidR="00BD0682">
        <w:rPr>
          <w:color w:val="231F20"/>
        </w:rPr>
        <w:t>Сонячна панель повинна відповідати:</w:t>
      </w:r>
    </w:p>
    <w:p w:rsidR="00BD0682" w:rsidRDefault="00BD0682" w:rsidP="00BD0682">
      <w:pPr>
        <w:pStyle w:val="a4"/>
        <w:numPr>
          <w:ilvl w:val="0"/>
          <w:numId w:val="1"/>
        </w:numPr>
        <w:tabs>
          <w:tab w:val="left" w:pos="426"/>
        </w:tabs>
        <w:spacing w:before="41"/>
        <w:ind w:left="142" w:firstLine="0"/>
        <w:rPr>
          <w:sz w:val="18"/>
        </w:rPr>
      </w:pPr>
      <w:r>
        <w:rPr>
          <w:color w:val="231F20"/>
          <w:sz w:val="18"/>
        </w:rPr>
        <w:t>Напруга розімкнутого ланцюга (OCV) між 12 В-28 В;</w:t>
      </w:r>
    </w:p>
    <w:p w:rsidR="00BD0682" w:rsidRDefault="00BD0682" w:rsidP="00BD0682">
      <w:pPr>
        <w:pStyle w:val="a4"/>
        <w:numPr>
          <w:ilvl w:val="0"/>
          <w:numId w:val="1"/>
        </w:numPr>
        <w:tabs>
          <w:tab w:val="left" w:pos="294"/>
          <w:tab w:val="left" w:pos="426"/>
        </w:tabs>
        <w:spacing w:before="41" w:line="285" w:lineRule="auto"/>
        <w:ind w:left="142" w:right="80" w:firstLine="0"/>
        <w:jc w:val="both"/>
        <w:rPr>
          <w:sz w:val="18"/>
        </w:rPr>
      </w:pPr>
      <w:r>
        <w:rPr>
          <w:color w:val="231F20"/>
          <w:sz w:val="18"/>
        </w:rPr>
        <w:t xml:space="preserve">Оснащена роз'ємом MC4. Якщо ваша панель має роз’єм </w:t>
      </w:r>
      <w:proofErr w:type="spellStart"/>
      <w:r>
        <w:rPr>
          <w:color w:val="231F20"/>
          <w:sz w:val="18"/>
        </w:rPr>
        <w:t>Anderson</w:t>
      </w:r>
      <w:proofErr w:type="spellEnd"/>
      <w:r>
        <w:rPr>
          <w:color w:val="231F20"/>
          <w:sz w:val="18"/>
        </w:rPr>
        <w:t xml:space="preserve">, придбайте кабель </w:t>
      </w:r>
      <w:proofErr w:type="spellStart"/>
      <w:r>
        <w:rPr>
          <w:color w:val="231F20"/>
          <w:sz w:val="18"/>
        </w:rPr>
        <w:t>Anderson</w:t>
      </w:r>
      <w:proofErr w:type="spellEnd"/>
      <w:r>
        <w:rPr>
          <w:color w:val="231F20"/>
          <w:sz w:val="18"/>
        </w:rPr>
        <w:t xml:space="preserve"> – MC4 окремо.</w:t>
      </w:r>
    </w:p>
    <w:p w:rsidR="00BD0682" w:rsidRDefault="00BD0682" w:rsidP="00BD0682">
      <w:pPr>
        <w:pStyle w:val="a3"/>
        <w:tabs>
          <w:tab w:val="left" w:pos="426"/>
        </w:tabs>
        <w:spacing w:line="285" w:lineRule="auto"/>
        <w:ind w:left="142" w:right="80"/>
        <w:jc w:val="both"/>
      </w:pPr>
      <w:r>
        <w:rPr>
          <w:i/>
          <w:color w:val="231F20"/>
        </w:rPr>
        <w:t xml:space="preserve">Примітка: </w:t>
      </w:r>
      <w:r>
        <w:rPr>
          <w:color w:val="231F20"/>
        </w:rPr>
        <w:t>Фактичний час зарядки залежить від погоди, стану сонця та кута розташування сонячних панелей.</w:t>
      </w:r>
    </w:p>
    <w:p w:rsidR="004D39BA" w:rsidRPr="004D39BA" w:rsidRDefault="004D39BA" w:rsidP="004D39BA">
      <w:pPr>
        <w:ind w:left="142" w:right="1"/>
        <w:rPr>
          <w:b/>
          <w:color w:val="231F20"/>
          <w:sz w:val="16"/>
          <w:szCs w:val="16"/>
        </w:rPr>
      </w:pPr>
    </w:p>
    <w:p w:rsidR="008C074E" w:rsidRPr="004D39BA" w:rsidRDefault="00F951C0" w:rsidP="004D39BA">
      <w:pPr>
        <w:ind w:left="142" w:right="1"/>
        <w:rPr>
          <w:b/>
          <w:sz w:val="18"/>
          <w:szCs w:val="18"/>
        </w:rPr>
      </w:pPr>
      <w:r w:rsidRPr="004D39BA">
        <w:rPr>
          <w:b/>
          <w:color w:val="231F20"/>
          <w:sz w:val="18"/>
          <w:szCs w:val="18"/>
        </w:rPr>
        <w:t>Запитання 4:</w:t>
      </w:r>
      <w:r w:rsidR="004D39BA" w:rsidRPr="004D39BA">
        <w:rPr>
          <w:color w:val="231F20"/>
          <w:sz w:val="18"/>
          <w:szCs w:val="18"/>
        </w:rPr>
        <w:t xml:space="preserve"> Чи можна заряджати і розряджати одночасно?</w:t>
      </w:r>
    </w:p>
    <w:p w:rsidR="004D39BA" w:rsidRPr="004D39BA" w:rsidRDefault="00F951C0" w:rsidP="004D39BA">
      <w:pPr>
        <w:pStyle w:val="a3"/>
        <w:ind w:left="142" w:right="79"/>
        <w:jc w:val="both"/>
        <w:rPr>
          <w:rFonts w:ascii="Arial Black"/>
        </w:rPr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4D39BA" w:rsidRPr="004D39BA">
        <w:rPr>
          <w:rFonts w:ascii="Arial Black"/>
          <w:color w:val="231F20"/>
        </w:rPr>
        <w:t xml:space="preserve"> </w:t>
      </w:r>
      <w:r w:rsidR="004D39BA">
        <w:rPr>
          <w:color w:val="231F20"/>
        </w:rPr>
        <w:t>Так, EB70S підтримує наскрізну зарядку. Оснащена батареєю преміум-класу LiFePO4 і вдосконаленою системою керування зарядом батареї, тож використовувати її так, як вам потрібно.</w:t>
      </w:r>
    </w:p>
    <w:p w:rsidR="004D39BA" w:rsidRDefault="004D39BA" w:rsidP="004D39BA">
      <w:pPr>
        <w:spacing w:before="1"/>
        <w:ind w:left="142" w:right="1"/>
        <w:rPr>
          <w:rFonts w:ascii="Arial"/>
          <w:b/>
          <w:color w:val="231F20"/>
          <w:sz w:val="18"/>
        </w:rPr>
      </w:pPr>
    </w:p>
    <w:p w:rsidR="008C074E" w:rsidRDefault="00F951C0" w:rsidP="004D39BA">
      <w:pPr>
        <w:spacing w:before="1"/>
        <w:ind w:left="142" w:right="1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Запитання</w:t>
      </w:r>
      <w:r>
        <w:rPr>
          <w:rFonts w:ascii="Arial"/>
          <w:b/>
          <w:color w:val="231F20"/>
          <w:sz w:val="18"/>
        </w:rPr>
        <w:t xml:space="preserve"> 5:</w:t>
      </w:r>
      <w:r w:rsidR="004D39BA" w:rsidRPr="004D39BA">
        <w:rPr>
          <w:color w:val="231F20"/>
          <w:sz w:val="18"/>
          <w:szCs w:val="18"/>
        </w:rPr>
        <w:t xml:space="preserve"> Що означає Еко-режим і чи можна його вимкнути?</w:t>
      </w:r>
    </w:p>
    <w:p w:rsidR="008C074E" w:rsidRPr="004D39BA" w:rsidRDefault="00F951C0" w:rsidP="004D39BA">
      <w:pPr>
        <w:pStyle w:val="a3"/>
        <w:ind w:left="142" w:right="79"/>
        <w:jc w:val="both"/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4D39BA" w:rsidRPr="004D39BA">
        <w:rPr>
          <w:rFonts w:ascii="Arial Black"/>
          <w:color w:val="231F20"/>
        </w:rPr>
        <w:t xml:space="preserve"> </w:t>
      </w:r>
      <w:r w:rsidR="004D39BA" w:rsidRPr="004D39BA">
        <w:rPr>
          <w:color w:val="231F20"/>
        </w:rPr>
        <w:t>В Еко-режимі (налаштування за замовчуванням) живлення змінного струму автоматично вимикатиметься протягом 4 годин із низьким зарядом (≤10 Вт) або без навантаження, щоб заощадити електроенергію. Якщо ви бажаєте вимкнути його, будь ласка, увійдіть у «режим налаштувань» і увімкніть/ вимкніть. Ми сподіваємося, що цей дизайн буде корисним нашим користувачам, особливо користувачам CPAP.</w:t>
      </w:r>
    </w:p>
    <w:p w:rsidR="004D39BA" w:rsidRPr="004D39BA" w:rsidRDefault="004D39BA" w:rsidP="004D39BA">
      <w:pPr>
        <w:ind w:left="142" w:right="1"/>
        <w:rPr>
          <w:b/>
          <w:color w:val="231F20"/>
          <w:sz w:val="16"/>
          <w:szCs w:val="16"/>
        </w:rPr>
      </w:pPr>
    </w:p>
    <w:p w:rsidR="008C074E" w:rsidRPr="004D39BA" w:rsidRDefault="00F951C0" w:rsidP="004D39BA">
      <w:pPr>
        <w:ind w:left="142" w:right="1"/>
        <w:rPr>
          <w:b/>
          <w:sz w:val="18"/>
        </w:rPr>
      </w:pPr>
      <w:r w:rsidRPr="004D39BA">
        <w:rPr>
          <w:b/>
          <w:color w:val="231F20"/>
          <w:sz w:val="18"/>
        </w:rPr>
        <w:t>Запитання 6:</w:t>
      </w:r>
      <w:r w:rsidR="004D39BA" w:rsidRPr="004D39BA">
        <w:rPr>
          <w:color w:val="231F20"/>
        </w:rPr>
        <w:t xml:space="preserve"> </w:t>
      </w:r>
      <w:r w:rsidR="004D39BA" w:rsidRPr="004D39BA">
        <w:rPr>
          <w:color w:val="231F20"/>
          <w:sz w:val="18"/>
          <w:szCs w:val="18"/>
        </w:rPr>
        <w:t>Як я можу очистити електростанцію EB70S?</w:t>
      </w:r>
    </w:p>
    <w:p w:rsidR="004D39BA" w:rsidRDefault="00F951C0" w:rsidP="004D39BA">
      <w:pPr>
        <w:pStyle w:val="a3"/>
        <w:spacing w:before="23" w:line="285" w:lineRule="auto"/>
        <w:ind w:left="142" w:right="80"/>
        <w:jc w:val="both"/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4D39BA" w:rsidRPr="004D39BA">
        <w:rPr>
          <w:color w:val="231F20"/>
        </w:rPr>
        <w:t xml:space="preserve"> </w:t>
      </w:r>
      <w:r w:rsidR="004D39BA">
        <w:rPr>
          <w:color w:val="231F20"/>
        </w:rPr>
        <w:t>Для протирання підійдуть сухі і неабразивні серветки. EB70S - це універсальний інструмент для різноманітних пригод, який час від часу потребує простого очищення.</w:t>
      </w:r>
    </w:p>
    <w:p w:rsidR="008C074E" w:rsidRDefault="008C074E">
      <w:pPr>
        <w:spacing w:line="285" w:lineRule="auto"/>
        <w:jc w:val="both"/>
        <w:sectPr w:rsidR="008C074E" w:rsidSect="00290BD1">
          <w:type w:val="continuous"/>
          <w:pgSz w:w="8230" w:h="11910"/>
          <w:pgMar w:top="60" w:right="460" w:bottom="0" w:left="460" w:header="720" w:footer="720" w:gutter="0"/>
          <w:cols w:space="40"/>
        </w:sectPr>
      </w:pPr>
    </w:p>
    <w:p w:rsidR="008C074E" w:rsidRDefault="001C2B5C">
      <w:pPr>
        <w:pStyle w:val="a3"/>
        <w:ind w:left="134"/>
        <w:rPr>
          <w:sz w:val="20"/>
        </w:rPr>
      </w:pPr>
      <w:r>
        <w:pict>
          <v:shape id="_x0000_s1034" type="#_x0000_t202" style="position:absolute;left:0;text-align:left;margin-left:13.85pt;margin-top:513.25pt;width:7.6pt;height:59.75pt;z-index:15778816;mso-position-horizontal-relative:page;mso-position-vertical-relative:page" filled="f" stroked="f">
            <v:textbox style="layout-flow:vertical;mso-layout-flow-alt:bottom-to-top" inset="0,0,0,0">
              <w:txbxContent>
                <w:p w:rsidR="00F951C0" w:rsidRDefault="00F951C0">
                  <w:pPr>
                    <w:spacing w:before="16"/>
                    <w:ind w:left="20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color w:val="231F20"/>
                      <w:sz w:val="10"/>
                    </w:rPr>
                    <w:t>P/N:17.0303.0317-04A4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31" style="width:143.25pt;height:18.65pt;mso-position-horizontal-relative:char;mso-position-vertical-relative:line" coordsize="2735,373">
            <v:shape id="_x0000_s1033" style="position:absolute;top:19;width:2735;height:343" coordorigin=",20" coordsize="2735,343" path="m2678,20l57,20,35,24,17,37,4,55,,77,,306r4,22l17,346r18,12l57,363r2621,l2700,358r18,-12l2730,328r5,-22l2735,77r-5,-22l2718,37,2700,24r-22,-4xe" fillcolor="#231f20" stroked="f">
              <v:path arrowok="t"/>
            </v:shape>
            <v:shape id="_x0000_s1032" type="#_x0000_t202" style="position:absolute;width:2735;height:373" filled="f" stroked="f">
              <v:textbox inset="0,0,0,0">
                <w:txbxContent>
                  <w:p w:rsidR="00F951C0" w:rsidRDefault="00F951C0">
                    <w:pPr>
                      <w:spacing w:before="35"/>
                      <w:ind w:left="10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13.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ДЕКЛАРАЦІЯ</w:t>
                    </w:r>
                  </w:p>
                </w:txbxContent>
              </v:textbox>
            </v:shape>
            <w10:anchorlock/>
          </v:group>
        </w:pict>
      </w:r>
    </w:p>
    <w:p w:rsidR="008C074E" w:rsidRDefault="008C074E">
      <w:pPr>
        <w:pStyle w:val="a3"/>
        <w:spacing w:before="9"/>
        <w:rPr>
          <w:sz w:val="9"/>
        </w:rPr>
      </w:pPr>
    </w:p>
    <w:p w:rsidR="008C074E" w:rsidRDefault="001C2B5C" w:rsidP="004D39BA">
      <w:pPr>
        <w:pStyle w:val="a3"/>
        <w:spacing w:before="107" w:line="285" w:lineRule="auto"/>
        <w:ind w:left="320" w:right="80"/>
        <w:jc w:val="both"/>
      </w:pPr>
      <w:r>
        <w:pict>
          <v:shape id="_x0000_s1030" style="position:absolute;left:0;text-align:left;margin-left:30.1pt;margin-top:8.55pt;width:4pt;height:4pt;z-index:15776256;mso-position-horizontal-relative:page" coordorigin="602,171" coordsize="80,80" path="m642,171r-15,3l614,182r-8,13l602,211r4,15l614,239r13,9l642,251r16,-3l671,239r8,-13l682,211r-3,-16l671,182r-13,-8l642,171xe" fillcolor="#231f20" stroked="f">
            <v:path arrowok="t"/>
            <w10:wrap anchorx="page"/>
          </v:shape>
        </w:pict>
      </w:r>
      <w:r w:rsidR="00F951C0">
        <w:t>Зверніть увагу, що технічні характеристики та зовнішній вигляд можуть бути вдосконалені без попереднього повідомлення</w:t>
      </w:r>
      <w:r w:rsidR="00F951C0">
        <w:rPr>
          <w:color w:val="231F20"/>
        </w:rPr>
        <w:t>.</w:t>
      </w:r>
    </w:p>
    <w:p w:rsidR="008C074E" w:rsidRDefault="001C2B5C" w:rsidP="004D39BA">
      <w:pPr>
        <w:pStyle w:val="a3"/>
        <w:spacing w:before="99" w:line="285" w:lineRule="auto"/>
        <w:ind w:left="320" w:right="80"/>
        <w:jc w:val="both"/>
      </w:pPr>
      <w:r>
        <w:pict>
          <v:shape id="_x0000_s1029" style="position:absolute;left:0;text-align:left;margin-left:30.1pt;margin-top:8.3pt;width:4pt;height:4pt;z-index:15776768;mso-position-horizontal-relative:page" coordorigin="602,166" coordsize="80,80" path="m642,166r-15,3l614,178r-8,13l602,206r4,16l614,235r13,8l642,246r16,-3l671,235r8,-13l682,206r-3,-15l671,178r-13,-9l642,166xe" fillcolor="#231f20" stroked="f">
            <v:path arrowok="t"/>
            <w10:wrap anchorx="page"/>
          </v:shape>
        </w:pict>
      </w:r>
      <w:r w:rsidR="00F951C0">
        <w:t>Компанія не несе відповідальності за будь-яку шкоду, спричинену форс-мажорними обставинами, такими як пожежі, тайфуни, повені, землетруси або навмисною недбалістю, неправильним використанням або іншими ненормальними умовами використання користувачем.</w:t>
      </w:r>
    </w:p>
    <w:p w:rsidR="008C074E" w:rsidRDefault="001C2B5C" w:rsidP="004D39BA">
      <w:pPr>
        <w:pStyle w:val="a3"/>
        <w:spacing w:before="99" w:line="285" w:lineRule="auto"/>
        <w:ind w:left="320" w:right="80"/>
        <w:jc w:val="both"/>
      </w:pPr>
      <w:r>
        <w:pict>
          <v:shape id="_x0000_s1028" style="position:absolute;left:0;text-align:left;margin-left:30.1pt;margin-top:8.7pt;width:4pt;height:4pt;z-index:15777280;mso-position-horizontal-relative:page" coordorigin="602,174" coordsize="80,80" path="m642,174r-15,3l614,186r-8,13l602,214r4,16l614,242r13,9l642,254r16,-3l671,242r8,-12l682,214r-3,-15l671,186r-13,-9l642,174xe" fillcolor="#231f20" stroked="f">
            <v:path arrowok="t"/>
            <w10:wrap anchorx="page"/>
          </v:shape>
        </w:pict>
      </w:r>
      <w:r w:rsidR="00F951C0">
        <w:t>Компанія не несе відповідальності за будь-які нещасні випадки або пошкодження, що спричинені недотриманням запобіжних заходів, наведених у посібнику з експлуатації.</w:t>
      </w:r>
    </w:p>
    <w:p w:rsidR="008C074E" w:rsidRDefault="001C2B5C" w:rsidP="004D39BA">
      <w:pPr>
        <w:pStyle w:val="a3"/>
        <w:spacing w:before="100" w:line="285" w:lineRule="auto"/>
        <w:ind w:left="320" w:right="80"/>
        <w:jc w:val="both"/>
      </w:pPr>
      <w:r>
        <w:pict>
          <v:shape id="_x0000_s1027" style="position:absolute;left:0;text-align:left;margin-left:30.1pt;margin-top:9.1pt;width:4pt;height:4pt;z-index:15777792;mso-position-horizontal-relative:page" coordorigin="602,182" coordsize="80,80" path="m642,182r-15,4l614,194r-8,13l602,222r4,16l614,251r13,8l642,262r16,-3l671,251r8,-13l682,222r-3,-15l671,194r-13,-8l642,182xe" fillcolor="#231f20" stroked="f">
            <v:path arrowok="t"/>
            <w10:wrap anchorx="page"/>
          </v:shape>
        </w:pict>
      </w:r>
      <w:r w:rsidR="00F951C0">
        <w:t>Компанія не несе відповідальності за будь-які несправності, що спричинені використанням неавторизованих аксесуарів.</w:t>
      </w:r>
    </w:p>
    <w:p w:rsidR="008C074E" w:rsidRDefault="001C2B5C" w:rsidP="004D39BA">
      <w:pPr>
        <w:pStyle w:val="a3"/>
        <w:spacing w:before="99" w:line="285" w:lineRule="auto"/>
        <w:ind w:left="320" w:right="80"/>
        <w:jc w:val="both"/>
      </w:pPr>
      <w:r>
        <w:pict>
          <v:shape id="_x0000_s1026" style="position:absolute;left:0;text-align:left;margin-left:30.1pt;margin-top:8.6pt;width:4pt;height:4pt;z-index:15778304;mso-position-horizontal-relative:page" coordorigin="602,172" coordsize="80,80" path="m642,172r-15,3l614,183r-8,13l602,212r4,15l614,240r13,8l642,252r16,-4l671,240r8,-13l682,212r-3,-16l671,183r-13,-8l642,172xe" fillcolor="#231f20" stroked="f">
            <v:path arrowok="t"/>
            <w10:wrap anchorx="page"/>
          </v:shape>
        </w:pict>
      </w:r>
      <w:r w:rsidR="00F951C0">
        <w:t>Цей виріб НЕ підходить для пристроїв, які потребують високої надійності та безпеки живлення, таких як аерокосмічне обладнання, магістральний зв’язок, ядерне керування та медичне обладнання.</w:t>
      </w:r>
      <w:r w:rsidR="00F951C0">
        <w:rPr>
          <w:color w:val="231F20"/>
        </w:rPr>
        <w:t xml:space="preserve"> Будь ласка, підтвердьте придатність цього виробу заздалегідь.</w:t>
      </w:r>
    </w:p>
    <w:sectPr w:rsidR="008C074E">
      <w:footerReference w:type="default" r:id="rId58"/>
      <w:pgSz w:w="8230" w:h="11910"/>
      <w:pgMar w:top="540" w:right="4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FAB" w:rsidRDefault="00196FAB">
      <w:r>
        <w:separator/>
      </w:r>
    </w:p>
  </w:endnote>
  <w:endnote w:type="continuationSeparator" w:id="0">
    <w:p w:rsidR="00196FAB" w:rsidRDefault="0019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6.25pt;margin-top:543.65pt;width:338.3pt;height:25.1pt;z-index:-16753664;mso-position-horizontal-relative:page;mso-position-vertical-relative:page" filled="f" stroked="f">
          <v:textbox inset="0,0,0,0">
            <w:txbxContent>
              <w:p w:rsidR="00F951C0" w:rsidRDefault="00F951C0" w:rsidP="00F951C0">
                <w:pPr>
                  <w:spacing w:before="25"/>
                  <w:ind w:left="20"/>
                  <w:jc w:val="center"/>
                  <w:rPr>
                    <w:sz w:val="15"/>
                  </w:rPr>
                </w:pPr>
                <w:r>
                  <w:rPr>
                    <w:color w:val="232222"/>
                    <w:sz w:val="15"/>
                  </w:rPr>
                  <w:t>Будь ласка, перед початком роботи уважно прочитайте цей посібник та зберігайте його поруч для подальшого використання.</w:t>
                </w:r>
              </w:p>
            </w:txbxContent>
          </v:textbox>
          <w10:wrap anchorx="page" anchory="page"/>
        </v:shape>
      </w:pict>
    </w:r>
    <w:r>
      <w:pict>
        <v:shape id="_x0000_s2060" style="position:absolute;margin-left:29.65pt;margin-top:542.3pt;width:351.5pt;height:26.45pt;z-index:-16754176;mso-position-horizontal-relative:page;mso-position-vertical-relative:page" coordorigin="593,10769" coordsize="7030,287" path="m7583,11055r-6950,l617,11052r-12,-8l596,11031r-3,-15l593,10808r3,-15l605,10780r12,-8l633,10769r6950,l7598,10772r13,8l7619,10793r4,15l7623,11016r-4,15l7611,11044r-13,8l7583,11055xe" filled="f" strokecolor="#050100" strokeweight=".5pt">
          <v:path arrowok="t"/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5.3pt;margin-top:564.2pt;width:20.1pt;height:9.85pt;z-index:-16749568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- 08 -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5.3pt;margin-top:564.2pt;width:20.1pt;height:9.85pt;z-index:-16749056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- 09 -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5.3pt;margin-top:564.2pt;width:23.1pt;height:11.1pt;z-index:-16748544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41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Arial MT"/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C2B5C">
                  <w:rPr>
                    <w:rFonts w:ascii="Arial MT"/>
                    <w:noProof/>
                    <w:color w:val="231F20"/>
                    <w:sz w:val="14"/>
                  </w:rPr>
                  <w:t>12</w:t>
                </w:r>
                <w:r>
                  <w:fldChar w:fldCharType="end"/>
                </w:r>
                <w:r>
                  <w:rPr>
                    <w:rFonts w:ascii="Arial MT"/>
                    <w:color w:val="231F20"/>
                    <w:sz w:val="1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F951C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F951C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5.3pt;margin-top:564.2pt;width:20.1pt;height:9.85pt;z-index:-16753152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- 01 -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5.3pt;margin-top:564.2pt;width:20.1pt;height:9.85pt;z-index:-16752640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- 02 -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5.3pt;margin-top:564.2pt;width:20.1pt;height:9.85pt;z-index:-16752128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- 03 -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5.3pt;margin-top:564.2pt;width:20.1pt;height:9.85pt;z-index:-16751616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- 04 -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5.3pt;margin-top:564.2pt;width:20.1pt;height:9.85pt;z-index:-16751104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- 05 -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5.3pt;margin-top:564.2pt;width:20.1pt;height:9.85pt;z-index:-16750592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- 06 -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C0" w:rsidRDefault="001C2B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5.3pt;margin-top:564.2pt;width:20.1pt;height:9.85pt;z-index:-16750080;mso-position-horizontal-relative:page;mso-position-vertical-relative:page" filled="f" stroked="f">
          <v:textbox inset="0,0,0,0">
            <w:txbxContent>
              <w:p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- 07 -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FAB" w:rsidRDefault="00196FAB">
      <w:r>
        <w:separator/>
      </w:r>
    </w:p>
  </w:footnote>
  <w:footnote w:type="continuationSeparator" w:id="0">
    <w:p w:rsidR="00196FAB" w:rsidRDefault="00196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3F8C"/>
    <w:multiLevelType w:val="hybridMultilevel"/>
    <w:tmpl w:val="85F69338"/>
    <w:lvl w:ilvl="0" w:tplc="57B8C8E8">
      <w:start w:val="1"/>
      <w:numFmt w:val="decimal"/>
      <w:lvlText w:val="(%1)"/>
      <w:lvlJc w:val="left"/>
      <w:pPr>
        <w:ind w:left="132" w:hanging="229"/>
        <w:jc w:val="left"/>
      </w:pPr>
      <w:rPr>
        <w:rFonts w:ascii="Verdana" w:eastAsia="Verdana" w:hAnsi="Verdana" w:cs="Verdana" w:hint="default"/>
        <w:color w:val="231F20"/>
        <w:spacing w:val="0"/>
        <w:w w:val="100"/>
        <w:sz w:val="18"/>
        <w:szCs w:val="18"/>
        <w:lang w:val="en-US" w:eastAsia="en-US" w:bidi="ar-SA"/>
      </w:rPr>
    </w:lvl>
    <w:lvl w:ilvl="1" w:tplc="AD562BB6">
      <w:numFmt w:val="bullet"/>
      <w:lvlText w:val="•"/>
      <w:lvlJc w:val="left"/>
      <w:pPr>
        <w:ind w:left="856" w:hanging="229"/>
      </w:pPr>
      <w:rPr>
        <w:rFonts w:hint="default"/>
        <w:lang w:val="en-US" w:eastAsia="en-US" w:bidi="ar-SA"/>
      </w:rPr>
    </w:lvl>
    <w:lvl w:ilvl="2" w:tplc="6EB6D230">
      <w:numFmt w:val="bullet"/>
      <w:lvlText w:val="•"/>
      <w:lvlJc w:val="left"/>
      <w:pPr>
        <w:ind w:left="1572" w:hanging="229"/>
      </w:pPr>
      <w:rPr>
        <w:rFonts w:hint="default"/>
        <w:lang w:val="en-US" w:eastAsia="en-US" w:bidi="ar-SA"/>
      </w:rPr>
    </w:lvl>
    <w:lvl w:ilvl="3" w:tplc="F40C059A">
      <w:numFmt w:val="bullet"/>
      <w:lvlText w:val="•"/>
      <w:lvlJc w:val="left"/>
      <w:pPr>
        <w:ind w:left="2288" w:hanging="229"/>
      </w:pPr>
      <w:rPr>
        <w:rFonts w:hint="default"/>
        <w:lang w:val="en-US" w:eastAsia="en-US" w:bidi="ar-SA"/>
      </w:rPr>
    </w:lvl>
    <w:lvl w:ilvl="4" w:tplc="63E248DA">
      <w:numFmt w:val="bullet"/>
      <w:lvlText w:val="•"/>
      <w:lvlJc w:val="left"/>
      <w:pPr>
        <w:ind w:left="3004" w:hanging="229"/>
      </w:pPr>
      <w:rPr>
        <w:rFonts w:hint="default"/>
        <w:lang w:val="en-US" w:eastAsia="en-US" w:bidi="ar-SA"/>
      </w:rPr>
    </w:lvl>
    <w:lvl w:ilvl="5" w:tplc="6ADAA0FA">
      <w:numFmt w:val="bullet"/>
      <w:lvlText w:val="•"/>
      <w:lvlJc w:val="left"/>
      <w:pPr>
        <w:ind w:left="3720" w:hanging="229"/>
      </w:pPr>
      <w:rPr>
        <w:rFonts w:hint="default"/>
        <w:lang w:val="en-US" w:eastAsia="en-US" w:bidi="ar-SA"/>
      </w:rPr>
    </w:lvl>
    <w:lvl w:ilvl="6" w:tplc="476A39DC">
      <w:numFmt w:val="bullet"/>
      <w:lvlText w:val="•"/>
      <w:lvlJc w:val="left"/>
      <w:pPr>
        <w:ind w:left="4436" w:hanging="229"/>
      </w:pPr>
      <w:rPr>
        <w:rFonts w:hint="default"/>
        <w:lang w:val="en-US" w:eastAsia="en-US" w:bidi="ar-SA"/>
      </w:rPr>
    </w:lvl>
    <w:lvl w:ilvl="7" w:tplc="030418CA">
      <w:numFmt w:val="bullet"/>
      <w:lvlText w:val="•"/>
      <w:lvlJc w:val="left"/>
      <w:pPr>
        <w:ind w:left="5152" w:hanging="229"/>
      </w:pPr>
      <w:rPr>
        <w:rFonts w:hint="default"/>
        <w:lang w:val="en-US" w:eastAsia="en-US" w:bidi="ar-SA"/>
      </w:rPr>
    </w:lvl>
    <w:lvl w:ilvl="8" w:tplc="790EAF6C">
      <w:numFmt w:val="bullet"/>
      <w:lvlText w:val="•"/>
      <w:lvlJc w:val="left"/>
      <w:pPr>
        <w:ind w:left="5868" w:hanging="229"/>
      </w:pPr>
      <w:rPr>
        <w:rFonts w:hint="default"/>
        <w:lang w:val="en-US" w:eastAsia="en-US" w:bidi="ar-SA"/>
      </w:rPr>
    </w:lvl>
  </w:abstractNum>
  <w:abstractNum w:abstractNumId="1" w15:restartNumberingAfterBreak="0">
    <w:nsid w:val="312F10FD"/>
    <w:multiLevelType w:val="multilevel"/>
    <w:tmpl w:val="5E042A0A"/>
    <w:lvl w:ilvl="0">
      <w:start w:val="1"/>
      <w:numFmt w:val="decimal"/>
      <w:lvlText w:val="%1."/>
      <w:lvlJc w:val="left"/>
      <w:pPr>
        <w:ind w:left="326" w:hanging="201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3" w:hanging="267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344" w:hanging="2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88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33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77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22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6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267"/>
      </w:pPr>
      <w:rPr>
        <w:rFonts w:hint="default"/>
        <w:lang w:val="en-US" w:eastAsia="en-US" w:bidi="ar-SA"/>
      </w:rPr>
    </w:lvl>
  </w:abstractNum>
  <w:abstractNum w:abstractNumId="2" w15:restartNumberingAfterBreak="0">
    <w:nsid w:val="32EB1C02"/>
    <w:multiLevelType w:val="hybridMultilevel"/>
    <w:tmpl w:val="7570A922"/>
    <w:lvl w:ilvl="0" w:tplc="2D8488E6">
      <w:start w:val="1"/>
      <w:numFmt w:val="decimal"/>
      <w:lvlText w:val="%1)"/>
      <w:lvlJc w:val="left"/>
      <w:pPr>
        <w:ind w:left="246" w:hanging="166"/>
        <w:jc w:val="left"/>
      </w:pPr>
      <w:rPr>
        <w:rFonts w:ascii="Verdana" w:eastAsia="Verdana" w:hAnsi="Verdana" w:cs="Verdana" w:hint="default"/>
        <w:color w:val="231F20"/>
        <w:spacing w:val="0"/>
        <w:w w:val="100"/>
        <w:sz w:val="18"/>
        <w:szCs w:val="18"/>
        <w:lang w:val="en-US" w:eastAsia="en-US" w:bidi="ar-SA"/>
      </w:rPr>
    </w:lvl>
    <w:lvl w:ilvl="1" w:tplc="CCE060F6">
      <w:numFmt w:val="bullet"/>
      <w:lvlText w:val="•"/>
      <w:lvlJc w:val="left"/>
      <w:pPr>
        <w:ind w:left="899" w:hanging="166"/>
      </w:pPr>
      <w:rPr>
        <w:rFonts w:hint="default"/>
        <w:lang w:val="en-US" w:eastAsia="en-US" w:bidi="ar-SA"/>
      </w:rPr>
    </w:lvl>
    <w:lvl w:ilvl="2" w:tplc="30F23A0A">
      <w:numFmt w:val="bullet"/>
      <w:lvlText w:val="•"/>
      <w:lvlJc w:val="left"/>
      <w:pPr>
        <w:ind w:left="1559" w:hanging="166"/>
      </w:pPr>
      <w:rPr>
        <w:rFonts w:hint="default"/>
        <w:lang w:val="en-US" w:eastAsia="en-US" w:bidi="ar-SA"/>
      </w:rPr>
    </w:lvl>
    <w:lvl w:ilvl="3" w:tplc="E116990A">
      <w:numFmt w:val="bullet"/>
      <w:lvlText w:val="•"/>
      <w:lvlJc w:val="left"/>
      <w:pPr>
        <w:ind w:left="2219" w:hanging="166"/>
      </w:pPr>
      <w:rPr>
        <w:rFonts w:hint="default"/>
        <w:lang w:val="en-US" w:eastAsia="en-US" w:bidi="ar-SA"/>
      </w:rPr>
    </w:lvl>
    <w:lvl w:ilvl="4" w:tplc="8CAE71B0">
      <w:numFmt w:val="bullet"/>
      <w:lvlText w:val="•"/>
      <w:lvlJc w:val="left"/>
      <w:pPr>
        <w:ind w:left="2878" w:hanging="166"/>
      </w:pPr>
      <w:rPr>
        <w:rFonts w:hint="default"/>
        <w:lang w:val="en-US" w:eastAsia="en-US" w:bidi="ar-SA"/>
      </w:rPr>
    </w:lvl>
    <w:lvl w:ilvl="5" w:tplc="CACA64C2">
      <w:numFmt w:val="bullet"/>
      <w:lvlText w:val="•"/>
      <w:lvlJc w:val="left"/>
      <w:pPr>
        <w:ind w:left="3538" w:hanging="166"/>
      </w:pPr>
      <w:rPr>
        <w:rFonts w:hint="default"/>
        <w:lang w:val="en-US" w:eastAsia="en-US" w:bidi="ar-SA"/>
      </w:rPr>
    </w:lvl>
    <w:lvl w:ilvl="6" w:tplc="F9106158">
      <w:numFmt w:val="bullet"/>
      <w:lvlText w:val="•"/>
      <w:lvlJc w:val="left"/>
      <w:pPr>
        <w:ind w:left="4198" w:hanging="166"/>
      </w:pPr>
      <w:rPr>
        <w:rFonts w:hint="default"/>
        <w:lang w:val="en-US" w:eastAsia="en-US" w:bidi="ar-SA"/>
      </w:rPr>
    </w:lvl>
    <w:lvl w:ilvl="7" w:tplc="DA60210C">
      <w:numFmt w:val="bullet"/>
      <w:lvlText w:val="•"/>
      <w:lvlJc w:val="left"/>
      <w:pPr>
        <w:ind w:left="4857" w:hanging="166"/>
      </w:pPr>
      <w:rPr>
        <w:rFonts w:hint="default"/>
        <w:lang w:val="en-US" w:eastAsia="en-US" w:bidi="ar-SA"/>
      </w:rPr>
    </w:lvl>
    <w:lvl w:ilvl="8" w:tplc="1AC2D432">
      <w:numFmt w:val="bullet"/>
      <w:lvlText w:val="•"/>
      <w:lvlJc w:val="left"/>
      <w:pPr>
        <w:ind w:left="5517" w:hanging="166"/>
      </w:pPr>
      <w:rPr>
        <w:rFonts w:hint="default"/>
        <w:lang w:val="en-US" w:eastAsia="en-US" w:bidi="ar-SA"/>
      </w:rPr>
    </w:lvl>
  </w:abstractNum>
  <w:abstractNum w:abstractNumId="3" w15:restartNumberingAfterBreak="0">
    <w:nsid w:val="7EFE2FE0"/>
    <w:multiLevelType w:val="hybridMultilevel"/>
    <w:tmpl w:val="99F83BA8"/>
    <w:lvl w:ilvl="0" w:tplc="E8164628">
      <w:start w:val="1"/>
      <w:numFmt w:val="lowerLetter"/>
      <w:lvlText w:val="%1."/>
      <w:lvlJc w:val="left"/>
      <w:pPr>
        <w:ind w:left="285" w:hanging="166"/>
        <w:jc w:val="left"/>
      </w:pPr>
      <w:rPr>
        <w:rFonts w:ascii="Verdana" w:eastAsia="Verdana" w:hAnsi="Verdana" w:cs="Verdana" w:hint="default"/>
        <w:color w:val="3E3F40"/>
        <w:spacing w:val="0"/>
        <w:w w:val="100"/>
        <w:sz w:val="16"/>
        <w:szCs w:val="16"/>
        <w:lang w:val="en-US" w:eastAsia="en-US" w:bidi="ar-SA"/>
      </w:rPr>
    </w:lvl>
    <w:lvl w:ilvl="1" w:tplc="C1288E22">
      <w:numFmt w:val="bullet"/>
      <w:lvlText w:val="•"/>
      <w:lvlJc w:val="left"/>
      <w:pPr>
        <w:ind w:left="416" w:hanging="166"/>
      </w:pPr>
      <w:rPr>
        <w:rFonts w:hint="default"/>
        <w:lang w:val="en-US" w:eastAsia="en-US" w:bidi="ar-SA"/>
      </w:rPr>
    </w:lvl>
    <w:lvl w:ilvl="2" w:tplc="2842DA0E">
      <w:numFmt w:val="bullet"/>
      <w:lvlText w:val="•"/>
      <w:lvlJc w:val="left"/>
      <w:pPr>
        <w:ind w:left="553" w:hanging="166"/>
      </w:pPr>
      <w:rPr>
        <w:rFonts w:hint="default"/>
        <w:lang w:val="en-US" w:eastAsia="en-US" w:bidi="ar-SA"/>
      </w:rPr>
    </w:lvl>
    <w:lvl w:ilvl="3" w:tplc="0C72B8AC">
      <w:numFmt w:val="bullet"/>
      <w:lvlText w:val="•"/>
      <w:lvlJc w:val="left"/>
      <w:pPr>
        <w:ind w:left="689" w:hanging="166"/>
      </w:pPr>
      <w:rPr>
        <w:rFonts w:hint="default"/>
        <w:lang w:val="en-US" w:eastAsia="en-US" w:bidi="ar-SA"/>
      </w:rPr>
    </w:lvl>
    <w:lvl w:ilvl="4" w:tplc="46940C62">
      <w:numFmt w:val="bullet"/>
      <w:lvlText w:val="•"/>
      <w:lvlJc w:val="left"/>
      <w:pPr>
        <w:ind w:left="826" w:hanging="166"/>
      </w:pPr>
      <w:rPr>
        <w:rFonts w:hint="default"/>
        <w:lang w:val="en-US" w:eastAsia="en-US" w:bidi="ar-SA"/>
      </w:rPr>
    </w:lvl>
    <w:lvl w:ilvl="5" w:tplc="8892D0BC">
      <w:numFmt w:val="bullet"/>
      <w:lvlText w:val="•"/>
      <w:lvlJc w:val="left"/>
      <w:pPr>
        <w:ind w:left="962" w:hanging="166"/>
      </w:pPr>
      <w:rPr>
        <w:rFonts w:hint="default"/>
        <w:lang w:val="en-US" w:eastAsia="en-US" w:bidi="ar-SA"/>
      </w:rPr>
    </w:lvl>
    <w:lvl w:ilvl="6" w:tplc="70E20ECE">
      <w:numFmt w:val="bullet"/>
      <w:lvlText w:val="•"/>
      <w:lvlJc w:val="left"/>
      <w:pPr>
        <w:ind w:left="1099" w:hanging="166"/>
      </w:pPr>
      <w:rPr>
        <w:rFonts w:hint="default"/>
        <w:lang w:val="en-US" w:eastAsia="en-US" w:bidi="ar-SA"/>
      </w:rPr>
    </w:lvl>
    <w:lvl w:ilvl="7" w:tplc="39EEE1FC">
      <w:numFmt w:val="bullet"/>
      <w:lvlText w:val="•"/>
      <w:lvlJc w:val="left"/>
      <w:pPr>
        <w:ind w:left="1235" w:hanging="166"/>
      </w:pPr>
      <w:rPr>
        <w:rFonts w:hint="default"/>
        <w:lang w:val="en-US" w:eastAsia="en-US" w:bidi="ar-SA"/>
      </w:rPr>
    </w:lvl>
    <w:lvl w:ilvl="8" w:tplc="30241A08">
      <w:numFmt w:val="bullet"/>
      <w:lvlText w:val="•"/>
      <w:lvlJc w:val="left"/>
      <w:pPr>
        <w:ind w:left="1372" w:hanging="166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074E"/>
    <w:rsid w:val="00196FAB"/>
    <w:rsid w:val="001C2B5C"/>
    <w:rsid w:val="001C3A41"/>
    <w:rsid w:val="00290BD1"/>
    <w:rsid w:val="004D39BA"/>
    <w:rsid w:val="008C074E"/>
    <w:rsid w:val="00BD0682"/>
    <w:rsid w:val="00E07F15"/>
    <w:rsid w:val="00F951C0"/>
    <w:rsid w:val="00FB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5:docId w15:val="{896F64DD-8005-450A-A15B-529C6CE6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</w:rPr>
  </w:style>
  <w:style w:type="paragraph" w:styleId="1">
    <w:name w:val="heading 1"/>
    <w:basedOn w:val="a"/>
    <w:uiPriority w:val="1"/>
    <w:qFormat/>
    <w:pPr>
      <w:outlineLvl w:val="0"/>
    </w:pPr>
    <w:rPr>
      <w:rFonts w:ascii="Microsoft YaHei" w:eastAsia="Microsoft YaHei" w:hAnsi="Microsoft YaHei" w:cs="Microsoft YaHe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313"/>
      <w:ind w:left="326" w:hanging="201"/>
    </w:pPr>
  </w:style>
  <w:style w:type="paragraph" w:customStyle="1" w:styleId="TableParagraph">
    <w:name w:val="Table Paragraph"/>
    <w:basedOn w:val="a"/>
    <w:uiPriority w:val="1"/>
    <w:qFormat/>
    <w:pPr>
      <w:spacing w:before="91"/>
      <w:ind w:left="123"/>
    </w:pPr>
  </w:style>
  <w:style w:type="paragraph" w:styleId="a5">
    <w:name w:val="Balloon Text"/>
    <w:basedOn w:val="a"/>
    <w:link w:val="a6"/>
    <w:uiPriority w:val="99"/>
    <w:semiHidden/>
    <w:unhideWhenUsed/>
    <w:rsid w:val="00F951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1C0"/>
    <w:rPr>
      <w:rFonts w:ascii="Tahoma" w:eastAsia="Verdan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51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951C0"/>
    <w:rPr>
      <w:rFonts w:ascii="Verdana" w:eastAsia="Verdana" w:hAnsi="Verdana" w:cs="Verdana"/>
    </w:rPr>
  </w:style>
  <w:style w:type="paragraph" w:styleId="a9">
    <w:name w:val="footer"/>
    <w:basedOn w:val="a"/>
    <w:link w:val="aa"/>
    <w:uiPriority w:val="99"/>
    <w:unhideWhenUsed/>
    <w:rsid w:val="00F951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951C0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1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oter" Target="footer13.xml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footer" Target="footer9.xml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12.png"/><Relationship Id="rId28" Type="http://schemas.openxmlformats.org/officeDocument/2006/relationships/footer" Target="footer6.xml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footer" Target="footer12.xml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FC84A6EA</Template>
  <TotalTime>29</TotalTime>
  <Pages>16</Pages>
  <Words>9922</Words>
  <Characters>5657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17.0303.0317-04 EB70S 英文说明书（BLUETTI 册子） OPS031-BC589A4（21.11.24）</vt:lpstr>
    </vt:vector>
  </TitlesOfParts>
  <Company>Home</Company>
  <LinksUpToDate>false</LinksUpToDate>
  <CharactersWithSpaces>15548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17.0303.0317-04 EB70S 英文说明书（BLUETTI 册子） OPS031-BC589A4（21.11.24）</dc:title>
  <dc:creator>Anatolii Ilchuk</dc:creator>
  <cp:lastModifiedBy>Anatolii Ilchuk</cp:lastModifiedBy>
  <cp:revision>7</cp:revision>
  <cp:lastPrinted>2022-07-21T08:03:00Z</cp:lastPrinted>
  <dcterms:created xsi:type="dcterms:W3CDTF">2022-06-28T08:56:00Z</dcterms:created>
  <dcterms:modified xsi:type="dcterms:W3CDTF">2022-07-21T08:03:00Z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2022-06-28T00:00:00Z</vt:filetime>
  </property>
</Properties>
</file>